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4203D" w14:textId="107D02E4" w:rsidR="00A84D5D" w:rsidRDefault="00000000">
      <w:pPr>
        <w:jc w:val="center"/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ANEXO I</w:t>
      </w:r>
    </w:p>
    <w:p w14:paraId="60B10D88" w14:textId="77777777" w:rsidR="00A84D5D" w:rsidRDefault="00A84D5D">
      <w:pPr>
        <w:rPr>
          <w:rFonts w:ascii="Calibri" w:hAnsi="Calibri"/>
          <w:szCs w:val="24"/>
        </w:rPr>
      </w:pPr>
    </w:p>
    <w:p w14:paraId="036102EF" w14:textId="77777777" w:rsidR="00A84D5D" w:rsidRDefault="00000000">
      <w:pPr>
        <w:jc w:val="center"/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FORMULARIO DE INSCRIPCIÓN Y DECLARACIÓN RESPONSABLE. CONVOCATORIA PÚBLICA Y BASES PARA LA SELECCIÓN DE UN PUESTO DE CARÁCTER INDEFINIDO DE MONITOR/A DE CONSTRUCCIÓN SUBTERRÁNEA</w:t>
      </w:r>
    </w:p>
    <w:p w14:paraId="3BBA4D36" w14:textId="77777777" w:rsidR="00A84D5D" w:rsidRDefault="00A84D5D">
      <w:pPr>
        <w:rPr>
          <w:rFonts w:ascii="Calibri" w:hAnsi="Calibri"/>
          <w:szCs w:val="24"/>
        </w:rPr>
      </w:pPr>
    </w:p>
    <w:p w14:paraId="7530E7E8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D./Dª. ……………………………………………………………………………………………, nacido/a el ……… de …………………………… de …………, con DNI/NIE/Pasaporte ………………………… y nacionalidad ………………………………, con los datos a efectos de notificaciones relacionadas con la convocatoria que se indican a continuación.</w:t>
      </w:r>
    </w:p>
    <w:p w14:paraId="703DA092" w14:textId="77777777" w:rsidR="00A84D5D" w:rsidRDefault="00A84D5D">
      <w:pPr>
        <w:rPr>
          <w:rFonts w:ascii="Calibri" w:hAnsi="Calibri"/>
          <w:szCs w:val="24"/>
        </w:rPr>
      </w:pPr>
    </w:p>
    <w:p w14:paraId="0745F375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Domicilio …………………………………………………………………………… CP …………………, nº teléfono móvil ……………………………, correo electrónico ………………………………………………, conociendo la convocatoria realizada por la Fundación Santa Bárbara para la selección de un/a monitor/a de construcción subterránea con contrato laboral indefinido,</w:t>
      </w:r>
    </w:p>
    <w:p w14:paraId="21999111" w14:textId="77777777" w:rsidR="00A84D5D" w:rsidRDefault="00A84D5D">
      <w:pPr>
        <w:rPr>
          <w:rFonts w:ascii="Calibri" w:hAnsi="Calibri"/>
          <w:szCs w:val="24"/>
        </w:rPr>
      </w:pPr>
    </w:p>
    <w:p w14:paraId="1B5F108B" w14:textId="77777777" w:rsidR="00A84D5D" w:rsidRDefault="00000000">
      <w:pPr>
        <w:jc w:val="center"/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DECLARA RESPONSABLEMENTE</w:t>
      </w:r>
    </w:p>
    <w:p w14:paraId="290A7665" w14:textId="77777777" w:rsidR="00A84D5D" w:rsidRDefault="00A84D5D">
      <w:pPr>
        <w:rPr>
          <w:rFonts w:ascii="Calibri" w:hAnsi="Calibri"/>
          <w:szCs w:val="24"/>
        </w:rPr>
      </w:pPr>
    </w:p>
    <w:p w14:paraId="116CC8A0" w14:textId="77777777" w:rsidR="00A84D5D" w:rsidRDefault="00000000">
      <w:pPr>
        <w:numPr>
          <w:ilvl w:val="0"/>
          <w:numId w:val="18"/>
        </w:num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no ha sido separado/a, mediante expediente disciplinario, del servicio de cualquiera de las Administraciones públicas o entidades del sector público, ni se halla inhabilitado/a para el desempeño de funciones públicas.</w:t>
      </w:r>
    </w:p>
    <w:p w14:paraId="155963FD" w14:textId="77777777" w:rsidR="00A84D5D" w:rsidRDefault="00000000">
      <w:pPr>
        <w:numPr>
          <w:ilvl w:val="0"/>
          <w:numId w:val="18"/>
        </w:num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posee la capacidad funcional necesaria para el desempeño de las tareas propias del puesto.</w:t>
      </w:r>
    </w:p>
    <w:p w14:paraId="215DADCA" w14:textId="77777777" w:rsidR="00A84D5D" w:rsidRDefault="00000000">
      <w:pPr>
        <w:numPr>
          <w:ilvl w:val="0"/>
          <w:numId w:val="18"/>
        </w:num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tiene capacidad legal para concertar un contrato de trabajo en España.</w:t>
      </w:r>
    </w:p>
    <w:p w14:paraId="21E0DFCC" w14:textId="77777777" w:rsidR="00A84D5D" w:rsidRDefault="00000000">
      <w:pPr>
        <w:numPr>
          <w:ilvl w:val="0"/>
          <w:numId w:val="18"/>
        </w:num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son ciertos todos los datos consignados en la presente declaración y en la documentación que se acompaña.</w:t>
      </w:r>
    </w:p>
    <w:p w14:paraId="4AF65E8A" w14:textId="77777777" w:rsidR="00A84D5D" w:rsidRDefault="00A84D5D">
      <w:pPr>
        <w:rPr>
          <w:rFonts w:ascii="Calibri" w:hAnsi="Calibri"/>
          <w:szCs w:val="24"/>
        </w:rPr>
      </w:pPr>
    </w:p>
    <w:p w14:paraId="6895AE45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Que, conforme a la documentación acreditativa que presenta junto a esta solicitud, cuenta con la titulación o titulaciones que se relacionan a continuación.</w:t>
      </w:r>
    </w:p>
    <w:p w14:paraId="514B7A9C" w14:textId="77777777" w:rsidR="00A84D5D" w:rsidRDefault="00A84D5D">
      <w:pPr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2"/>
        <w:gridCol w:w="2700"/>
        <w:gridCol w:w="2185"/>
      </w:tblGrid>
      <w:tr w:rsidR="00A84D5D" w14:paraId="2D08DA9A" w14:textId="77777777">
        <w:tc>
          <w:tcPr>
            <w:tcW w:w="3900" w:type="dxa"/>
            <w:shd w:val="clear" w:color="auto" w:fill="D9D9D9"/>
            <w:vAlign w:val="center"/>
          </w:tcPr>
          <w:p w14:paraId="542E245C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TITULACIÓN / CERTIFICADO</w:t>
            </w:r>
          </w:p>
        </w:tc>
        <w:tc>
          <w:tcPr>
            <w:tcW w:w="2700" w:type="dxa"/>
            <w:shd w:val="clear" w:color="auto" w:fill="D9D9D9"/>
            <w:vAlign w:val="center"/>
          </w:tcPr>
          <w:p w14:paraId="0935CF2B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UNIVERSIDAD/CENTRO</w:t>
            </w:r>
          </w:p>
        </w:tc>
        <w:tc>
          <w:tcPr>
            <w:tcW w:w="2187" w:type="dxa"/>
            <w:shd w:val="clear" w:color="auto" w:fill="D9D9D9"/>
            <w:vAlign w:val="center"/>
          </w:tcPr>
          <w:p w14:paraId="70594DC1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FECHA DE OBTENCIÓN</w:t>
            </w:r>
          </w:p>
        </w:tc>
      </w:tr>
      <w:tr w:rsidR="00A84D5D" w14:paraId="2FA2CF10" w14:textId="77777777">
        <w:tc>
          <w:tcPr>
            <w:tcW w:w="3900" w:type="dxa"/>
            <w:vAlign w:val="center"/>
          </w:tcPr>
          <w:p w14:paraId="47B7189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5637401B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20A3313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2E63F747" w14:textId="77777777">
        <w:tc>
          <w:tcPr>
            <w:tcW w:w="3900" w:type="dxa"/>
            <w:vAlign w:val="center"/>
          </w:tcPr>
          <w:p w14:paraId="13EE5D6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3A80E71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7E2D640B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5EFD4804" w14:textId="77777777">
        <w:tc>
          <w:tcPr>
            <w:tcW w:w="3900" w:type="dxa"/>
            <w:vAlign w:val="center"/>
          </w:tcPr>
          <w:p w14:paraId="4C122D3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705E842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7501BEA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72874BF4" w14:textId="77777777">
        <w:tc>
          <w:tcPr>
            <w:tcW w:w="3900" w:type="dxa"/>
            <w:vAlign w:val="center"/>
          </w:tcPr>
          <w:p w14:paraId="35C0B8D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3D7EEAF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4908D2A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4F8F9D27" w14:textId="77777777">
        <w:tc>
          <w:tcPr>
            <w:tcW w:w="3900" w:type="dxa"/>
            <w:vAlign w:val="center"/>
          </w:tcPr>
          <w:p w14:paraId="4B79BB5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1813C6A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49B8BF4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</w:tbl>
    <w:p w14:paraId="57ABA1F0" w14:textId="77777777" w:rsidR="00A84D5D" w:rsidRDefault="00A84D5D">
      <w:pPr>
        <w:rPr>
          <w:rFonts w:ascii="Calibri" w:hAnsi="Calibri"/>
          <w:szCs w:val="24"/>
        </w:rPr>
      </w:pPr>
    </w:p>
    <w:p w14:paraId="6E706A46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cuenta con la experiencia profesional en materias relacionadas con la competencia del puesto convocado que se relaciona a continuación.</w:t>
      </w:r>
    </w:p>
    <w:p w14:paraId="69A9E375" w14:textId="77777777" w:rsidR="00A84D5D" w:rsidRDefault="00A84D5D">
      <w:pPr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2098"/>
        <w:gridCol w:w="3781"/>
      </w:tblGrid>
      <w:tr w:rsidR="00A84D5D" w14:paraId="710A1B38" w14:textId="77777777">
        <w:tc>
          <w:tcPr>
            <w:tcW w:w="2900" w:type="dxa"/>
            <w:shd w:val="clear" w:color="auto" w:fill="D9D9D9"/>
            <w:vAlign w:val="center"/>
          </w:tcPr>
          <w:p w14:paraId="4A5F8D59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EMPRESA/ENTIDAD</w:t>
            </w:r>
          </w:p>
        </w:tc>
        <w:tc>
          <w:tcPr>
            <w:tcW w:w="2100" w:type="dxa"/>
            <w:shd w:val="clear" w:color="auto" w:fill="D9D9D9"/>
            <w:vAlign w:val="center"/>
          </w:tcPr>
          <w:p w14:paraId="4EBE7396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PERIODO (MES-AÑO)</w:t>
            </w:r>
          </w:p>
        </w:tc>
        <w:tc>
          <w:tcPr>
            <w:tcW w:w="3787" w:type="dxa"/>
            <w:shd w:val="clear" w:color="auto" w:fill="D9D9D9"/>
            <w:vAlign w:val="center"/>
          </w:tcPr>
          <w:p w14:paraId="7B651CAD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TAREAS REALIZADAS</w:t>
            </w:r>
          </w:p>
        </w:tc>
      </w:tr>
      <w:tr w:rsidR="00A84D5D" w14:paraId="0845CD0E" w14:textId="77777777">
        <w:tc>
          <w:tcPr>
            <w:tcW w:w="2900" w:type="dxa"/>
            <w:vAlign w:val="center"/>
          </w:tcPr>
          <w:p w14:paraId="2BC335A5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7AEDCFFB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1050D69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1DEBD481" w14:textId="77777777">
        <w:tc>
          <w:tcPr>
            <w:tcW w:w="2900" w:type="dxa"/>
            <w:vAlign w:val="center"/>
          </w:tcPr>
          <w:p w14:paraId="78D8564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1E727A2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28C4B8A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0438F6CC" w14:textId="77777777">
        <w:tc>
          <w:tcPr>
            <w:tcW w:w="2900" w:type="dxa"/>
            <w:vAlign w:val="center"/>
          </w:tcPr>
          <w:p w14:paraId="7B440E6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7CEAB3A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52FB0D45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5DF85092" w14:textId="77777777">
        <w:tc>
          <w:tcPr>
            <w:tcW w:w="2900" w:type="dxa"/>
            <w:vAlign w:val="center"/>
          </w:tcPr>
          <w:p w14:paraId="1860A4B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4E9BA139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4384F00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6344048E" w14:textId="77777777">
        <w:tc>
          <w:tcPr>
            <w:tcW w:w="2900" w:type="dxa"/>
            <w:vAlign w:val="center"/>
          </w:tcPr>
          <w:p w14:paraId="1A37D4B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6AE77A77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4D52243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1AA4BDCB" w14:textId="77777777">
        <w:tc>
          <w:tcPr>
            <w:tcW w:w="2900" w:type="dxa"/>
            <w:vAlign w:val="center"/>
          </w:tcPr>
          <w:p w14:paraId="436FACBA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2E42400D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3E9FFC7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2CBF256F" w14:textId="77777777">
        <w:tc>
          <w:tcPr>
            <w:tcW w:w="2900" w:type="dxa"/>
            <w:vAlign w:val="center"/>
          </w:tcPr>
          <w:p w14:paraId="3D11CB7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00" w:type="dxa"/>
            <w:vAlign w:val="center"/>
          </w:tcPr>
          <w:p w14:paraId="6EB69ED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787" w:type="dxa"/>
            <w:vAlign w:val="center"/>
          </w:tcPr>
          <w:p w14:paraId="6EF79FE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</w:tbl>
    <w:p w14:paraId="3587EC3A" w14:textId="77777777" w:rsidR="00A84D5D" w:rsidRDefault="00A84D5D">
      <w:pPr>
        <w:rPr>
          <w:rFonts w:ascii="Calibri" w:hAnsi="Calibri"/>
          <w:szCs w:val="24"/>
        </w:rPr>
      </w:pPr>
    </w:p>
    <w:p w14:paraId="3A7E360D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cuenta con los certificados de aptitud, la cartilla de artillero y la formación preventiva minera que se relacionan a continuación.</w:t>
      </w:r>
    </w:p>
    <w:p w14:paraId="16EC676B" w14:textId="77777777" w:rsidR="00A84D5D" w:rsidRDefault="00A84D5D">
      <w:pPr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2697"/>
        <w:gridCol w:w="2185"/>
      </w:tblGrid>
      <w:tr w:rsidR="00A84D5D" w14:paraId="79D3E8C2" w14:textId="77777777">
        <w:tc>
          <w:tcPr>
            <w:tcW w:w="3900" w:type="dxa"/>
            <w:shd w:val="clear" w:color="auto" w:fill="D9D9D9"/>
            <w:vAlign w:val="center"/>
          </w:tcPr>
          <w:p w14:paraId="06482D6B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CERTIFICADO / HABILITACIÓN</w:t>
            </w:r>
          </w:p>
        </w:tc>
        <w:tc>
          <w:tcPr>
            <w:tcW w:w="2700" w:type="dxa"/>
            <w:shd w:val="clear" w:color="auto" w:fill="D9D9D9"/>
            <w:vAlign w:val="center"/>
          </w:tcPr>
          <w:p w14:paraId="1A032888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ORGANISMO EXPEDIDOR</w:t>
            </w:r>
          </w:p>
        </w:tc>
        <w:tc>
          <w:tcPr>
            <w:tcW w:w="2187" w:type="dxa"/>
            <w:shd w:val="clear" w:color="auto" w:fill="D9D9D9"/>
            <w:vAlign w:val="center"/>
          </w:tcPr>
          <w:p w14:paraId="0636A7E6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FECHA DE OBTENCIÓN</w:t>
            </w:r>
          </w:p>
        </w:tc>
      </w:tr>
      <w:tr w:rsidR="00A84D5D" w14:paraId="4F7595A1" w14:textId="77777777">
        <w:tc>
          <w:tcPr>
            <w:tcW w:w="3900" w:type="dxa"/>
            <w:vAlign w:val="center"/>
          </w:tcPr>
          <w:p w14:paraId="5195623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6AE6E9D2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37A4FC7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01A01787" w14:textId="77777777">
        <w:tc>
          <w:tcPr>
            <w:tcW w:w="3900" w:type="dxa"/>
            <w:vAlign w:val="center"/>
          </w:tcPr>
          <w:p w14:paraId="6CFA10C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5061E96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5744B35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09620835" w14:textId="77777777">
        <w:tc>
          <w:tcPr>
            <w:tcW w:w="3900" w:type="dxa"/>
            <w:vAlign w:val="center"/>
          </w:tcPr>
          <w:p w14:paraId="75B3352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770A682A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654B009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38529C32" w14:textId="77777777">
        <w:tc>
          <w:tcPr>
            <w:tcW w:w="3900" w:type="dxa"/>
            <w:vAlign w:val="center"/>
          </w:tcPr>
          <w:p w14:paraId="10E195F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394243B3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3E2BFB4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37E6834A" w14:textId="77777777">
        <w:tc>
          <w:tcPr>
            <w:tcW w:w="3900" w:type="dxa"/>
            <w:vAlign w:val="center"/>
          </w:tcPr>
          <w:p w14:paraId="543EEAC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0CC0B79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187" w:type="dxa"/>
            <w:vAlign w:val="center"/>
          </w:tcPr>
          <w:p w14:paraId="5851098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</w:tbl>
    <w:p w14:paraId="2147772A" w14:textId="77777777" w:rsidR="00A84D5D" w:rsidRDefault="00A84D5D">
      <w:pPr>
        <w:rPr>
          <w:rFonts w:ascii="Calibri" w:hAnsi="Calibri"/>
          <w:szCs w:val="24"/>
        </w:rPr>
      </w:pPr>
    </w:p>
    <w:p w14:paraId="4DB35276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cuenta, en los últimos diez años, con la experiencia docente en formación profesional para el empleo o del sistema educativo que se relaciona a continuación.</w:t>
      </w:r>
    </w:p>
    <w:p w14:paraId="736F484A" w14:textId="77777777" w:rsidR="00A84D5D" w:rsidRDefault="00A84D5D">
      <w:pPr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8"/>
        <w:gridCol w:w="3095"/>
        <w:gridCol w:w="1785"/>
        <w:gridCol w:w="1199"/>
      </w:tblGrid>
      <w:tr w:rsidR="00A84D5D" w14:paraId="5BB4E3D8" w14:textId="77777777">
        <w:tc>
          <w:tcPr>
            <w:tcW w:w="2700" w:type="dxa"/>
            <w:shd w:val="clear" w:color="auto" w:fill="D9D9D9"/>
            <w:vAlign w:val="center"/>
          </w:tcPr>
          <w:p w14:paraId="3C80897B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CENTRO/ENTIDAD</w:t>
            </w:r>
          </w:p>
        </w:tc>
        <w:tc>
          <w:tcPr>
            <w:tcW w:w="3100" w:type="dxa"/>
            <w:shd w:val="clear" w:color="auto" w:fill="D9D9D9"/>
            <w:vAlign w:val="center"/>
          </w:tcPr>
          <w:p w14:paraId="2A270369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ESPECIALIDAD IMPARTIDA</w:t>
            </w:r>
          </w:p>
        </w:tc>
        <w:tc>
          <w:tcPr>
            <w:tcW w:w="1787" w:type="dxa"/>
            <w:shd w:val="clear" w:color="auto" w:fill="D9D9D9"/>
            <w:vAlign w:val="center"/>
          </w:tcPr>
          <w:p w14:paraId="35BA90D0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PERIODO</w:t>
            </w:r>
          </w:p>
        </w:tc>
        <w:tc>
          <w:tcPr>
            <w:tcW w:w="1200" w:type="dxa"/>
            <w:shd w:val="clear" w:color="auto" w:fill="D9D9D9"/>
            <w:vAlign w:val="center"/>
          </w:tcPr>
          <w:p w14:paraId="515241D8" w14:textId="77777777" w:rsidR="00A84D5D" w:rsidRDefault="00000000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bCs/>
                <w:szCs w:val="24"/>
              </w:rPr>
              <w:t>HORAS</w:t>
            </w:r>
          </w:p>
        </w:tc>
      </w:tr>
      <w:tr w:rsidR="00A84D5D" w14:paraId="789C2710" w14:textId="77777777">
        <w:tc>
          <w:tcPr>
            <w:tcW w:w="2700" w:type="dxa"/>
            <w:vAlign w:val="center"/>
          </w:tcPr>
          <w:p w14:paraId="4595B048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1A9899B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6B4CE57A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00C72C9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1C5A20A6" w14:textId="77777777">
        <w:tc>
          <w:tcPr>
            <w:tcW w:w="2700" w:type="dxa"/>
            <w:vAlign w:val="center"/>
          </w:tcPr>
          <w:p w14:paraId="19938ACD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4C4090A5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63F9F04B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6844BBC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0DF462F9" w14:textId="77777777">
        <w:tc>
          <w:tcPr>
            <w:tcW w:w="2700" w:type="dxa"/>
            <w:vAlign w:val="center"/>
          </w:tcPr>
          <w:p w14:paraId="48A3405E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39E93B9A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43A05A89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9BE2091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0F91385B" w14:textId="77777777">
        <w:tc>
          <w:tcPr>
            <w:tcW w:w="2700" w:type="dxa"/>
            <w:vAlign w:val="center"/>
          </w:tcPr>
          <w:p w14:paraId="7385AD8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6A5E9098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48DE09EF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92FF330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  <w:tr w:rsidR="00A84D5D" w14:paraId="185CD71C" w14:textId="77777777">
        <w:tc>
          <w:tcPr>
            <w:tcW w:w="2700" w:type="dxa"/>
            <w:vAlign w:val="center"/>
          </w:tcPr>
          <w:p w14:paraId="512BAC36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3100" w:type="dxa"/>
            <w:vAlign w:val="center"/>
          </w:tcPr>
          <w:p w14:paraId="137A737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5BABE8D4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D0FF5FD" w14:textId="77777777" w:rsidR="00A84D5D" w:rsidRDefault="00A84D5D">
            <w:pPr>
              <w:rPr>
                <w:rFonts w:ascii="Calibri" w:hAnsi="Calibri"/>
                <w:szCs w:val="24"/>
              </w:rPr>
            </w:pPr>
          </w:p>
        </w:tc>
      </w:tr>
    </w:tbl>
    <w:p w14:paraId="0F352D68" w14:textId="77777777" w:rsidR="00A84D5D" w:rsidRDefault="00A84D5D">
      <w:pPr>
        <w:rPr>
          <w:rFonts w:ascii="Calibri" w:hAnsi="Calibri"/>
          <w:szCs w:val="24"/>
        </w:rPr>
      </w:pPr>
    </w:p>
    <w:p w14:paraId="061B9F44" w14:textId="77777777" w:rsidR="00A84D5D" w:rsidRDefault="00000000">
      <w:pPr>
        <w:jc w:val="center"/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MARQUE LO QUE PROCEDA</w:t>
      </w:r>
    </w:p>
    <w:p w14:paraId="6CB994D2" w14:textId="77777777" w:rsidR="00A84D5D" w:rsidRDefault="00A84D5D">
      <w:pPr>
        <w:rPr>
          <w:rFonts w:ascii="Calibri" w:hAnsi="Calibri"/>
          <w:szCs w:val="24"/>
        </w:rPr>
      </w:pPr>
    </w:p>
    <w:p w14:paraId="268F2112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 □ reúne los requisitos del apartado 2.2 por el supuesto a) (con titulación complementaria)  /  □ por el supuesto b) (sin titulación complementaria).</w:t>
      </w:r>
    </w:p>
    <w:p w14:paraId="5BF46EDA" w14:textId="77777777" w:rsidR="00A84D5D" w:rsidRDefault="00A84D5D">
      <w:pPr>
        <w:rPr>
          <w:rFonts w:ascii="Calibri" w:hAnsi="Calibri"/>
          <w:szCs w:val="24"/>
        </w:rPr>
      </w:pPr>
    </w:p>
    <w:p w14:paraId="4B4D8DB1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 □ dispone de cartilla de artillero en vigor  /  □ ha dispuesto de cartilla de artillero, que no está en vigor.</w:t>
      </w:r>
    </w:p>
    <w:p w14:paraId="794199BC" w14:textId="77777777" w:rsidR="00A84D5D" w:rsidRDefault="00A84D5D">
      <w:pPr>
        <w:rPr>
          <w:rFonts w:ascii="Calibri" w:hAnsi="Calibri"/>
          <w:szCs w:val="24"/>
        </w:rPr>
      </w:pPr>
    </w:p>
    <w:p w14:paraId="64B3CAB7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 □ acredita  /  □ no acredita la competencia docente por alguna de las vías previstas en el apartado 2.3 de la convocatoria.</w:t>
      </w:r>
    </w:p>
    <w:p w14:paraId="6074AD6A" w14:textId="77777777" w:rsidR="00A84D5D" w:rsidRDefault="00A84D5D">
      <w:pPr>
        <w:rPr>
          <w:rFonts w:ascii="Calibri" w:hAnsi="Calibri"/>
          <w:szCs w:val="24"/>
        </w:rPr>
      </w:pPr>
    </w:p>
    <w:p w14:paraId="772D9AAA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Que, en caso de no acreditarla,  □ asume el compromiso expreso de obtener el certificado profesional «Habilitación para la docencia en grados A, B y C del Sistema de Formación Profesional» en los términos del apartado 2.3.</w:t>
      </w:r>
    </w:p>
    <w:p w14:paraId="2B935FD3" w14:textId="77777777" w:rsidR="00A84D5D" w:rsidRDefault="00A84D5D">
      <w:pPr>
        <w:rPr>
          <w:rFonts w:ascii="Calibri" w:hAnsi="Calibri"/>
          <w:szCs w:val="24"/>
        </w:rPr>
      </w:pPr>
    </w:p>
    <w:p w14:paraId="4FCFE310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 □ dispone  /  □ no dispone del permiso de conducción de la clase B.</w:t>
      </w:r>
    </w:p>
    <w:p w14:paraId="7546CC9A" w14:textId="77777777" w:rsidR="00A84D5D" w:rsidRDefault="00A84D5D">
      <w:pPr>
        <w:rPr>
          <w:rFonts w:ascii="Calibri" w:hAnsi="Calibri"/>
          <w:szCs w:val="24"/>
        </w:rPr>
      </w:pPr>
    </w:p>
    <w:p w14:paraId="38243073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lastRenderedPageBreak/>
        <w:t>Que  □ solicita  /  □ no solicita adaptaciones de tiempo o medios para participar en el proceso selectivo por razón de discapacidad. En caso afirmativo, indique la adaptación solicitada ……………………………………………………………………………………</w:t>
      </w:r>
    </w:p>
    <w:p w14:paraId="5F637308" w14:textId="77777777" w:rsidR="00A84D5D" w:rsidRDefault="00A84D5D">
      <w:pPr>
        <w:rPr>
          <w:rFonts w:ascii="Calibri" w:hAnsi="Calibri"/>
          <w:szCs w:val="24"/>
        </w:rPr>
      </w:pPr>
    </w:p>
    <w:p w14:paraId="0540F026" w14:textId="77777777" w:rsidR="00A84D5D" w:rsidRDefault="00000000">
      <w:pPr>
        <w:jc w:val="center"/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PROTECCIÓN DE DATOS</w:t>
      </w:r>
    </w:p>
    <w:p w14:paraId="2749870C" w14:textId="77777777" w:rsidR="00A84D5D" w:rsidRDefault="00A84D5D">
      <w:pPr>
        <w:rPr>
          <w:rFonts w:ascii="Calibri" w:hAnsi="Calibri"/>
          <w:szCs w:val="24"/>
        </w:rPr>
      </w:pPr>
    </w:p>
    <w:p w14:paraId="4ACE9566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ha sido informado/a del tratamiento de sus datos personales en los términos previstos en el apartado 10 de la convocatoria, cuyo contenido declara conocer y aceptar.</w:t>
      </w:r>
    </w:p>
    <w:p w14:paraId="7246532D" w14:textId="77777777" w:rsidR="00A84D5D" w:rsidRDefault="00A84D5D">
      <w:pPr>
        <w:rPr>
          <w:rFonts w:ascii="Calibri" w:hAnsi="Calibri"/>
          <w:szCs w:val="24"/>
        </w:rPr>
      </w:pPr>
    </w:p>
    <w:p w14:paraId="0EF1DF7C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Que, con carácter voluntario y diferenciado,  □ consiente  /  □ no consiente que la Fundación Santa Bárbara conserve su curriculum y lo tenga en cuenta en la bolsa de reserva y en futuros procesos de selección relacionados con su perfil técnico, durante un plazo máximo de cuatro años, pudiendo retirar este consentimiento en cualquier momento.</w:t>
      </w:r>
    </w:p>
    <w:p w14:paraId="70174E84" w14:textId="77777777" w:rsidR="00A84D5D" w:rsidRDefault="00A84D5D">
      <w:pPr>
        <w:rPr>
          <w:rFonts w:ascii="Calibri" w:hAnsi="Calibri"/>
          <w:szCs w:val="24"/>
        </w:rPr>
      </w:pPr>
    </w:p>
    <w:p w14:paraId="492C202E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Que solicita que, tras los trámites procedentes y en base a la documentación adjunta, se le admita al proceso de selección correspondiente.</w:t>
      </w:r>
    </w:p>
    <w:p w14:paraId="3CDB52DD" w14:textId="77777777" w:rsidR="00A84D5D" w:rsidRDefault="00A84D5D">
      <w:pPr>
        <w:rPr>
          <w:rFonts w:ascii="Calibri" w:hAnsi="Calibri"/>
          <w:szCs w:val="24"/>
        </w:rPr>
      </w:pPr>
    </w:p>
    <w:p w14:paraId="4506AD12" w14:textId="77777777" w:rsidR="00A84D5D" w:rsidRDefault="00A84D5D">
      <w:pPr>
        <w:rPr>
          <w:rFonts w:ascii="Calibri" w:hAnsi="Calibri"/>
          <w:szCs w:val="24"/>
        </w:rPr>
      </w:pPr>
    </w:p>
    <w:p w14:paraId="2C2A5BA4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Nombre y apellidos ...................................................................................</w:t>
      </w:r>
    </w:p>
    <w:p w14:paraId="700A5CB8" w14:textId="77777777" w:rsidR="00A84D5D" w:rsidRDefault="00A84D5D">
      <w:pPr>
        <w:rPr>
          <w:rFonts w:ascii="Calibri" w:hAnsi="Calibri"/>
          <w:szCs w:val="24"/>
        </w:rPr>
      </w:pPr>
    </w:p>
    <w:p w14:paraId="5893FD3F" w14:textId="77777777" w:rsidR="00A84D5D" w:rsidRDefault="0000000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Fecha y firma ........................................................................................</w:t>
      </w:r>
    </w:p>
    <w:p w14:paraId="40674436" w14:textId="77777777" w:rsidR="00A84D5D" w:rsidRDefault="00A84D5D">
      <w:pPr>
        <w:rPr>
          <w:rFonts w:ascii="Calibri" w:hAnsi="Calibri"/>
          <w:szCs w:val="24"/>
        </w:rPr>
      </w:pPr>
    </w:p>
    <w:sectPr w:rsidR="00A84D5D">
      <w:headerReference w:type="default" r:id="rId8"/>
      <w:footerReference w:type="default" r:id="rId9"/>
      <w:pgSz w:w="11906" w:h="16838"/>
      <w:pgMar w:top="2237" w:right="1134" w:bottom="1135" w:left="1985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69F10" w14:textId="77777777" w:rsidR="00D96C6D" w:rsidRDefault="00D96C6D">
      <w:r>
        <w:separator/>
      </w:r>
    </w:p>
  </w:endnote>
  <w:endnote w:type="continuationSeparator" w:id="0">
    <w:p w14:paraId="1B1B1E21" w14:textId="77777777" w:rsidR="00D96C6D" w:rsidRDefault="00D96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5DA9" w14:textId="77777777" w:rsidR="00511A87" w:rsidRDefault="00000000">
    <w:pPr>
      <w:pStyle w:val="Piedepgina"/>
      <w:tabs>
        <w:tab w:val="clear" w:pos="4252"/>
        <w:tab w:val="clear" w:pos="8504"/>
        <w:tab w:val="center" w:pos="2835"/>
        <w:tab w:val="right" w:pos="9356"/>
      </w:tabs>
      <w:jc w:val="center"/>
      <w:rPr>
        <w:rFonts w:ascii="Lucida Sans" w:hAnsi="Lucida Sans" w:cs="Arial"/>
        <w:b/>
        <w:sz w:val="14"/>
        <w:szCs w:val="14"/>
      </w:rPr>
    </w:pPr>
    <w:r>
      <w:rPr>
        <w:rFonts w:ascii="Lucida Sans" w:hAnsi="Lucida Sans" w:cs="Arial"/>
        <w:b/>
        <w:noProof/>
        <w:sz w:val="14"/>
        <w:szCs w:val="14"/>
      </w:rPr>
      <w:drawing>
        <wp:anchor distT="0" distB="0" distL="114300" distR="114300" simplePos="0" relativeHeight="251657728" behindDoc="1" locked="0" layoutInCell="1" allowOverlap="1" wp14:anchorId="266660AC" wp14:editId="40977995">
          <wp:simplePos x="0" y="0"/>
          <wp:positionH relativeFrom="column">
            <wp:posOffset>-720090</wp:posOffset>
          </wp:positionH>
          <wp:positionV relativeFrom="paragraph">
            <wp:posOffset>5715</wp:posOffset>
          </wp:positionV>
          <wp:extent cx="1436370" cy="359410"/>
          <wp:effectExtent l="0" t="0" r="0" b="2540"/>
          <wp:wrapTight wrapText="bothSides">
            <wp:wrapPolygon edited="0">
              <wp:start x="0" y="0"/>
              <wp:lineTo x="0" y="20608"/>
              <wp:lineTo x="21199" y="20608"/>
              <wp:lineTo x="21199" y="0"/>
              <wp:lineTo x="0" y="0"/>
            </wp:wrapPolygon>
          </wp:wrapTight>
          <wp:docPr id="727070598" name="Imagen 1" descr="Diagra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070598" name="Imagen 1" descr="Diagram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37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Lucida Sans" w:hAnsi="Lucida Sans" w:cs="Arial"/>
        <w:b/>
        <w:sz w:val="14"/>
        <w:szCs w:val="14"/>
      </w:rPr>
      <w:tab/>
      <w:t xml:space="preserve">                                         FUNDACIÓN SANTA BÁRBARA</w:t>
    </w:r>
  </w:p>
  <w:p w14:paraId="72E90404" w14:textId="77777777" w:rsidR="00511A87" w:rsidRDefault="00000000">
    <w:pPr>
      <w:pStyle w:val="Piedepgina"/>
      <w:tabs>
        <w:tab w:val="clear" w:pos="4252"/>
        <w:tab w:val="clear" w:pos="8504"/>
        <w:tab w:val="center" w:pos="6237"/>
        <w:tab w:val="right" w:pos="9356"/>
      </w:tabs>
      <w:jc w:val="center"/>
      <w:rPr>
        <w:rFonts w:ascii="Lucida Sans" w:hAnsi="Lucida Sans" w:cs="Arial"/>
        <w:b/>
        <w:sz w:val="14"/>
        <w:szCs w:val="14"/>
      </w:rPr>
    </w:pPr>
    <w:r>
      <w:rPr>
        <w:rFonts w:ascii="Lucida Sans" w:hAnsi="Lucida Sans" w:cs="Arial"/>
        <w:b/>
        <w:sz w:val="14"/>
        <w:szCs w:val="14"/>
      </w:rPr>
      <w:t xml:space="preserve">                                                          Domicilio: CL </w:t>
    </w:r>
    <w:proofErr w:type="spellStart"/>
    <w:r>
      <w:rPr>
        <w:rFonts w:ascii="Lucida Sans" w:hAnsi="Lucida Sans" w:cs="Arial"/>
        <w:b/>
        <w:sz w:val="14"/>
        <w:szCs w:val="14"/>
      </w:rPr>
      <w:t>Aguilonjos</w:t>
    </w:r>
    <w:proofErr w:type="spellEnd"/>
    <w:r>
      <w:rPr>
        <w:rFonts w:ascii="Lucida Sans" w:hAnsi="Lucida Sans" w:cs="Arial"/>
        <w:b/>
        <w:sz w:val="14"/>
        <w:szCs w:val="14"/>
      </w:rPr>
      <w:t xml:space="preserve">, </w:t>
    </w:r>
    <w:proofErr w:type="spellStart"/>
    <w:r>
      <w:rPr>
        <w:rFonts w:ascii="Lucida Sans" w:hAnsi="Lucida Sans" w:cs="Arial"/>
        <w:b/>
        <w:sz w:val="14"/>
        <w:szCs w:val="14"/>
      </w:rPr>
      <w:t>sn</w:t>
    </w:r>
    <w:proofErr w:type="spellEnd"/>
    <w:r>
      <w:rPr>
        <w:rFonts w:ascii="Lucida Sans" w:hAnsi="Lucida Sans" w:cs="Arial"/>
        <w:b/>
        <w:sz w:val="14"/>
        <w:szCs w:val="14"/>
      </w:rPr>
      <w:t xml:space="preserve"> - 24310 LA RIBERA DE FOLGOSO (LEÓN)</w:t>
    </w:r>
  </w:p>
  <w:p w14:paraId="704C15AC" w14:textId="77777777" w:rsidR="00511A87" w:rsidRDefault="00000000">
    <w:pPr>
      <w:pStyle w:val="Piedepgina"/>
      <w:tabs>
        <w:tab w:val="clear" w:pos="4252"/>
        <w:tab w:val="clear" w:pos="8504"/>
        <w:tab w:val="center" w:pos="5670"/>
        <w:tab w:val="right" w:pos="9356"/>
      </w:tabs>
      <w:spacing w:line="140" w:lineRule="exact"/>
      <w:jc w:val="center"/>
      <w:rPr>
        <w:rFonts w:ascii="Lucida Sans" w:hAnsi="Lucida Sans"/>
        <w:b/>
        <w:sz w:val="14"/>
        <w:szCs w:val="14"/>
        <w:lang w:val="en-GB"/>
      </w:rPr>
    </w:pPr>
    <w:r>
      <w:rPr>
        <w:rFonts w:ascii="Lucida Sans" w:hAnsi="Lucida Sans"/>
        <w:b/>
        <w:sz w:val="14"/>
        <w:szCs w:val="14"/>
      </w:rPr>
      <w:tab/>
    </w:r>
    <w:r>
      <w:rPr>
        <w:rFonts w:ascii="Lucida Sans" w:hAnsi="Lucida Sans"/>
        <w:b/>
        <w:sz w:val="14"/>
        <w:szCs w:val="14"/>
      </w:rPr>
      <w:sym w:font="Wingdings" w:char="F028"/>
    </w:r>
    <w:r>
      <w:rPr>
        <w:rFonts w:ascii="Lucida Sans" w:hAnsi="Lucida Sans"/>
        <w:b/>
        <w:sz w:val="14"/>
        <w:szCs w:val="14"/>
        <w:lang w:val="en-GB"/>
      </w:rPr>
      <w:t xml:space="preserve"> 987 523 069 – Fax 987 523 070 /</w:t>
    </w:r>
    <w:r>
      <w:rPr>
        <w:rFonts w:ascii="Lucida Sans" w:hAnsi="Lucida Sans"/>
        <w:b/>
        <w:sz w:val="14"/>
        <w:szCs w:val="14"/>
      </w:rPr>
      <w:sym w:font="Wingdings" w:char="F02A"/>
    </w:r>
    <w:r>
      <w:rPr>
        <w:rFonts w:ascii="Lucida Sans" w:hAnsi="Lucida Sans"/>
        <w:b/>
        <w:sz w:val="14"/>
        <w:szCs w:val="14"/>
        <w:lang w:val="en-GB"/>
      </w:rPr>
      <w:t xml:space="preserve"> fsb@fsbarbara.com / </w:t>
    </w:r>
    <w:r>
      <w:rPr>
        <w:rFonts w:ascii="Lucida Sans" w:hAnsi="Lucida Sans"/>
        <w:b/>
        <w:sz w:val="14"/>
        <w:szCs w:val="14"/>
        <w:lang w:val="en-GB"/>
      </w:rPr>
      <w:sym w:font="Webdings" w:char="F0FE"/>
    </w:r>
    <w:r>
      <w:rPr>
        <w:rFonts w:ascii="Lucida Sans" w:hAnsi="Lucida Sans"/>
        <w:b/>
        <w:sz w:val="14"/>
        <w:szCs w:val="14"/>
        <w:lang w:val="en-GB"/>
      </w:rPr>
      <w:t xml:space="preserve"> www.fsbarbara.com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39AC9" w14:textId="77777777" w:rsidR="00D96C6D" w:rsidRDefault="00D96C6D">
      <w:r>
        <w:separator/>
      </w:r>
    </w:p>
  </w:footnote>
  <w:footnote w:type="continuationSeparator" w:id="0">
    <w:p w14:paraId="1BC3AEA1" w14:textId="77777777" w:rsidR="00D96C6D" w:rsidRDefault="00D96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5049F" w14:textId="77777777" w:rsidR="005317B8" w:rsidRDefault="00000000">
    <w:pPr>
      <w:pStyle w:val="Piedepgina"/>
      <w:tabs>
        <w:tab w:val="clear" w:pos="8504"/>
        <w:tab w:val="right" w:pos="9356"/>
      </w:tabs>
      <w:rPr>
        <w:rFonts w:ascii="Arial" w:hAnsi="Arial" w:cs="Arial"/>
        <w:sz w:val="12"/>
        <w:szCs w:val="12"/>
        <w:lang w:val="en-GB"/>
      </w:rPr>
    </w:pPr>
    <w:r>
      <w:rPr>
        <w:rFonts w:ascii="Lucida Sans" w:hAnsi="Lucida Sans"/>
        <w:b/>
        <w:noProof/>
        <w:color w:val="808080"/>
        <w:sz w:val="14"/>
        <w:szCs w:val="14"/>
      </w:rPr>
      <w:drawing>
        <wp:anchor distT="0" distB="0" distL="114300" distR="114300" simplePos="0" relativeHeight="251658752" behindDoc="1" locked="0" layoutInCell="1" allowOverlap="1" wp14:anchorId="1EB5881B" wp14:editId="3533299C">
          <wp:simplePos x="0" y="0"/>
          <wp:positionH relativeFrom="margin">
            <wp:posOffset>3551555</wp:posOffset>
          </wp:positionH>
          <wp:positionV relativeFrom="paragraph">
            <wp:posOffset>-138430</wp:posOffset>
          </wp:positionV>
          <wp:extent cx="2263775" cy="566420"/>
          <wp:effectExtent l="0" t="0" r="3175" b="5080"/>
          <wp:wrapTight wrapText="bothSides">
            <wp:wrapPolygon edited="0">
              <wp:start x="0" y="0"/>
              <wp:lineTo x="0" y="21067"/>
              <wp:lineTo x="21449" y="21067"/>
              <wp:lineTo x="21449" y="0"/>
              <wp:lineTo x="0" y="0"/>
            </wp:wrapPolygon>
          </wp:wrapTight>
          <wp:docPr id="727527272" name="Imagen 2" descr="Diagra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527272" name="Imagen 2" descr="Diagram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3775" cy="566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Lucida Sans" w:hAnsi="Lucida Sans"/>
        <w:b/>
        <w:color w:val="808080"/>
        <w:sz w:val="14"/>
        <w:szCs w:val="14"/>
      </w:rPr>
      <w:tab/>
    </w:r>
    <w:r>
      <w:rPr>
        <w:rFonts w:ascii="Lucida Sans" w:hAnsi="Lucida Sans"/>
        <w:b/>
        <w:color w:val="808080"/>
        <w:sz w:val="14"/>
        <w:szCs w:val="14"/>
      </w:rPr>
      <w:tab/>
    </w:r>
  </w:p>
  <w:p w14:paraId="57DEFA90" w14:textId="77777777" w:rsidR="005317B8" w:rsidRDefault="00000000">
    <w:pPr>
      <w:pStyle w:val="Encabezado"/>
      <w:rPr>
        <w:sz w:val="12"/>
        <w:szCs w:val="12"/>
      </w:rPr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6D00930" wp14:editId="75FD1CCC">
              <wp:simplePos x="0" y="0"/>
              <wp:positionH relativeFrom="column">
                <wp:posOffset>-1160780</wp:posOffset>
              </wp:positionH>
              <wp:positionV relativeFrom="paragraph">
                <wp:posOffset>1603375</wp:posOffset>
              </wp:positionV>
              <wp:extent cx="295275" cy="7534275"/>
              <wp:effectExtent l="1270" t="3175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" cy="7534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FF42E36" w14:textId="77777777" w:rsidR="005317B8" w:rsidRDefault="00000000">
                          <w:pPr>
                            <w:jc w:val="center"/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 xml:space="preserve">Institución benéfica inscrita en el Registro de Fundaciones Culturales de Castilla y León con el </w:t>
                          </w:r>
                          <w:proofErr w:type="spellStart"/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>Nº</w:t>
                          </w:r>
                          <w:proofErr w:type="spellEnd"/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>4  -</w:t>
                          </w:r>
                          <w:proofErr w:type="gramEnd"/>
                          <w:r>
                            <w:rPr>
                              <w:rFonts w:ascii="Lucida Sans" w:hAnsi="Lucida Sans"/>
                              <w:b/>
                              <w:sz w:val="14"/>
                              <w:szCs w:val="14"/>
                            </w:rPr>
                            <w:t xml:space="preserve">  C.I.F. G-24210981</w:t>
                          </w:r>
                        </w:p>
                        <w:p w14:paraId="059DBC71" w14:textId="77777777" w:rsidR="005317B8" w:rsidRDefault="005317B8">
                          <w:pPr>
                            <w:jc w:val="center"/>
                            <w:rPr>
                              <w:rFonts w:ascii="Lucida Sans" w:hAnsi="Lucida Sans"/>
                              <w:color w:val="008000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vert270" wrap="square" lIns="91440" tIns="360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0093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91.4pt;margin-top:126.25pt;width:23.25pt;height:593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" stroked="f">
              <v:textbox style="layout-flow:vertical;mso-layout-flow-alt:bottom-to-top" inset=",.1mm">
                <w:txbxContent>
                  <w:p w14:paraId="6FF42E36" w14:textId="77777777" w:rsidR="005317B8" w:rsidRDefault="00000000">
                    <w:pPr>
                      <w:jc w:val="center"/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 xml:space="preserve">Institución benéfica inscrita en el Registro de Fundaciones Culturales de Castilla y León con el </w:t>
                    </w:r>
                    <w:proofErr w:type="spellStart"/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>Nº</w:t>
                    </w:r>
                    <w:proofErr w:type="spellEnd"/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 xml:space="preserve"> </w:t>
                    </w:r>
                    <w:proofErr w:type="gramStart"/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>4  -</w:t>
                    </w:r>
                    <w:proofErr w:type="gramEnd"/>
                    <w:r>
                      <w:rPr>
                        <w:rFonts w:ascii="Lucida Sans" w:hAnsi="Lucida Sans"/>
                        <w:b/>
                        <w:sz w:val="14"/>
                        <w:szCs w:val="14"/>
                      </w:rPr>
                      <w:t xml:space="preserve">  C.I.F. G-24210981</w:t>
                    </w:r>
                  </w:p>
                  <w:p w14:paraId="059DBC71" w14:textId="77777777" w:rsidR="005317B8" w:rsidRDefault="005317B8">
                    <w:pPr>
                      <w:jc w:val="center"/>
                      <w:rPr>
                        <w:rFonts w:ascii="Lucida Sans" w:hAnsi="Lucida Sans"/>
                        <w:color w:val="008000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2"/>
        <w:szCs w:val="12"/>
      </w:rPr>
      <w:drawing>
        <wp:inline distT="0" distB="0" distL="0" distR="0" wp14:anchorId="0A46BE51" wp14:editId="56FFD4CF">
          <wp:extent cx="171450" cy="28575"/>
          <wp:effectExtent l="0" t="0" r="0" b="9525"/>
          <wp:docPr id="950661515" name="Imagen 9506615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661515" name="Imagen 9506615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450" cy="28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A3BFBE"/>
    <w:multiLevelType w:val="multilevel"/>
    <w:tmpl w:val="B2A3BFBE"/>
    <w:lvl w:ilvl="0">
      <w:start w:val="1"/>
      <w:numFmt w:val="lowerLetter"/>
      <w:lvlText w:val="%1)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794D"/>
    <w:multiLevelType w:val="multilevel"/>
    <w:tmpl w:val="0AEB794D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9396D"/>
    <w:multiLevelType w:val="multilevel"/>
    <w:tmpl w:val="3AE9396D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9AF56D8"/>
    <w:multiLevelType w:val="multilevel"/>
    <w:tmpl w:val="59AF56D8"/>
    <w:lvl w:ilvl="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A3ECC"/>
    <w:multiLevelType w:val="multilevel"/>
    <w:tmpl w:val="751A3EC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02064"/>
    <w:multiLevelType w:val="multilevel"/>
    <w:tmpl w:val="7C80206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9C4CA9"/>
    <w:multiLevelType w:val="multilevel"/>
    <w:tmpl w:val="7C9C4CA9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991526470">
    <w:abstractNumId w:val="5"/>
  </w:num>
  <w:num w:numId="2" w16cid:durableId="85224694">
    <w:abstractNumId w:val="4"/>
  </w:num>
  <w:num w:numId="3" w16cid:durableId="112601465">
    <w:abstractNumId w:val="1"/>
  </w:num>
  <w:num w:numId="4" w16cid:durableId="1807812683">
    <w:abstractNumId w:val="2"/>
  </w:num>
  <w:num w:numId="5" w16cid:durableId="1130707574">
    <w:abstractNumId w:val="0"/>
  </w:num>
  <w:num w:numId="6" w16cid:durableId="277876068">
    <w:abstractNumId w:val="3"/>
  </w:num>
  <w:num w:numId="7" w16cid:durableId="1734155221">
    <w:abstractNumId w:val="6"/>
  </w:num>
  <w:num w:numId="8" w16cid:durableId="320044733">
    <w:abstractNumId w:val="1"/>
    <w:lvlOverride w:ilvl="0">
      <w:startOverride w:val="1"/>
    </w:lvlOverride>
  </w:num>
  <w:num w:numId="9" w16cid:durableId="584190021">
    <w:abstractNumId w:val="1"/>
    <w:lvlOverride w:ilvl="0">
      <w:startOverride w:val="1"/>
    </w:lvlOverride>
  </w:num>
  <w:num w:numId="10" w16cid:durableId="690911721">
    <w:abstractNumId w:val="1"/>
    <w:lvlOverride w:ilvl="0">
      <w:startOverride w:val="1"/>
    </w:lvlOverride>
  </w:num>
  <w:num w:numId="11" w16cid:durableId="1720593995">
    <w:abstractNumId w:val="1"/>
    <w:lvlOverride w:ilvl="0">
      <w:startOverride w:val="1"/>
    </w:lvlOverride>
  </w:num>
  <w:num w:numId="12" w16cid:durableId="1232541972">
    <w:abstractNumId w:val="1"/>
    <w:lvlOverride w:ilvl="0">
      <w:startOverride w:val="1"/>
    </w:lvlOverride>
  </w:num>
  <w:num w:numId="13" w16cid:durableId="1921254500">
    <w:abstractNumId w:val="1"/>
    <w:lvlOverride w:ilvl="0">
      <w:startOverride w:val="1"/>
    </w:lvlOverride>
  </w:num>
  <w:num w:numId="14" w16cid:durableId="100036614">
    <w:abstractNumId w:val="1"/>
    <w:lvlOverride w:ilvl="0">
      <w:startOverride w:val="1"/>
    </w:lvlOverride>
  </w:num>
  <w:num w:numId="15" w16cid:durableId="2064940919">
    <w:abstractNumId w:val="1"/>
    <w:lvlOverride w:ilvl="0">
      <w:startOverride w:val="1"/>
    </w:lvlOverride>
  </w:num>
  <w:num w:numId="16" w16cid:durableId="1457017907">
    <w:abstractNumId w:val="1"/>
    <w:lvlOverride w:ilvl="0">
      <w:startOverride w:val="1"/>
    </w:lvlOverride>
  </w:num>
  <w:num w:numId="17" w16cid:durableId="798766076">
    <w:abstractNumId w:val="1"/>
    <w:lvlOverride w:ilvl="0">
      <w:startOverride w:val="1"/>
    </w:lvlOverride>
  </w:num>
  <w:num w:numId="18" w16cid:durableId="1409493884">
    <w:abstractNumId w:val="1"/>
    <w:lvlOverride w:ilvl="0">
      <w:startOverride w:val="1"/>
    </w:lvlOverride>
  </w:num>
  <w:num w:numId="19" w16cid:durableId="20515350">
    <w:abstractNumId w:val="1"/>
    <w:lvlOverride w:ilvl="0">
      <w:startOverride w:val="1"/>
    </w:lvlOverride>
  </w:num>
  <w:num w:numId="20" w16cid:durableId="636301522">
    <w:abstractNumId w:val="1"/>
    <w:lvlOverride w:ilvl="0">
      <w:startOverride w:val="1"/>
    </w:lvlOverride>
  </w:num>
  <w:num w:numId="21" w16cid:durableId="814226707">
    <w:abstractNumId w:val="1"/>
    <w:lvlOverride w:ilvl="0">
      <w:startOverride w:val="1"/>
    </w:lvlOverride>
  </w:num>
  <w:num w:numId="22" w16cid:durableId="538009779">
    <w:abstractNumId w:val="1"/>
    <w:lvlOverride w:ilvl="0">
      <w:startOverride w:val="1"/>
    </w:lvlOverride>
  </w:num>
  <w:num w:numId="23" w16cid:durableId="1198931023">
    <w:abstractNumId w:val="1"/>
    <w:lvlOverride w:ilvl="0">
      <w:startOverride w:val="1"/>
    </w:lvlOverride>
  </w:num>
  <w:num w:numId="24" w16cid:durableId="2074161750">
    <w:abstractNumId w:val="1"/>
    <w:lvlOverride w:ilvl="0">
      <w:startOverride w:val="1"/>
    </w:lvlOverride>
  </w:num>
  <w:num w:numId="25" w16cid:durableId="921260138">
    <w:abstractNumId w:val="1"/>
    <w:lvlOverride w:ilvl="0">
      <w:startOverride w:val="1"/>
    </w:lvlOverride>
  </w:num>
  <w:num w:numId="26" w16cid:durableId="632835365">
    <w:abstractNumId w:val="1"/>
    <w:lvlOverride w:ilvl="0">
      <w:startOverride w:val="1"/>
    </w:lvlOverride>
  </w:num>
  <w:num w:numId="27" w16cid:durableId="181274629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8666FA"/>
    <w:rsid w:val="00033674"/>
    <w:rsid w:val="000365F0"/>
    <w:rsid w:val="00052691"/>
    <w:rsid w:val="0006462C"/>
    <w:rsid w:val="000E23F3"/>
    <w:rsid w:val="00120BC7"/>
    <w:rsid w:val="00124C75"/>
    <w:rsid w:val="00140181"/>
    <w:rsid w:val="001A293E"/>
    <w:rsid w:val="001C3C64"/>
    <w:rsid w:val="001E2DEA"/>
    <w:rsid w:val="001F0579"/>
    <w:rsid w:val="002244E6"/>
    <w:rsid w:val="002378D5"/>
    <w:rsid w:val="00253C5F"/>
    <w:rsid w:val="00273D1A"/>
    <w:rsid w:val="00296F6C"/>
    <w:rsid w:val="00297217"/>
    <w:rsid w:val="003067BB"/>
    <w:rsid w:val="00326F3C"/>
    <w:rsid w:val="00390FF3"/>
    <w:rsid w:val="003919EC"/>
    <w:rsid w:val="003A3B9B"/>
    <w:rsid w:val="003C2151"/>
    <w:rsid w:val="003C6B00"/>
    <w:rsid w:val="003D7342"/>
    <w:rsid w:val="003F53D7"/>
    <w:rsid w:val="003F6C23"/>
    <w:rsid w:val="004025F8"/>
    <w:rsid w:val="004134BB"/>
    <w:rsid w:val="0043270D"/>
    <w:rsid w:val="00435A0F"/>
    <w:rsid w:val="004400F2"/>
    <w:rsid w:val="004B75A3"/>
    <w:rsid w:val="004E59B1"/>
    <w:rsid w:val="00501A6F"/>
    <w:rsid w:val="00511A87"/>
    <w:rsid w:val="0051358C"/>
    <w:rsid w:val="005317B8"/>
    <w:rsid w:val="00564C33"/>
    <w:rsid w:val="00621CCD"/>
    <w:rsid w:val="0063553F"/>
    <w:rsid w:val="00640106"/>
    <w:rsid w:val="006E742E"/>
    <w:rsid w:val="0072214C"/>
    <w:rsid w:val="00723858"/>
    <w:rsid w:val="007307C6"/>
    <w:rsid w:val="00730DC4"/>
    <w:rsid w:val="00731F35"/>
    <w:rsid w:val="007D29E0"/>
    <w:rsid w:val="007D69BD"/>
    <w:rsid w:val="007E1B97"/>
    <w:rsid w:val="0080210B"/>
    <w:rsid w:val="00804B92"/>
    <w:rsid w:val="00831728"/>
    <w:rsid w:val="008C620D"/>
    <w:rsid w:val="00920315"/>
    <w:rsid w:val="0092604B"/>
    <w:rsid w:val="00947F81"/>
    <w:rsid w:val="0096067E"/>
    <w:rsid w:val="00995E3A"/>
    <w:rsid w:val="009A59CB"/>
    <w:rsid w:val="009B191F"/>
    <w:rsid w:val="009D56B9"/>
    <w:rsid w:val="00A06FA1"/>
    <w:rsid w:val="00A84D5D"/>
    <w:rsid w:val="00A9210E"/>
    <w:rsid w:val="00AA30CD"/>
    <w:rsid w:val="00AC5807"/>
    <w:rsid w:val="00AD48FA"/>
    <w:rsid w:val="00B14005"/>
    <w:rsid w:val="00BD092F"/>
    <w:rsid w:val="00BD2F24"/>
    <w:rsid w:val="00BE018E"/>
    <w:rsid w:val="00C470C4"/>
    <w:rsid w:val="00D01626"/>
    <w:rsid w:val="00D0261F"/>
    <w:rsid w:val="00D315A6"/>
    <w:rsid w:val="00D8423E"/>
    <w:rsid w:val="00D96C6D"/>
    <w:rsid w:val="00DB655C"/>
    <w:rsid w:val="00DB7DA5"/>
    <w:rsid w:val="00DE2981"/>
    <w:rsid w:val="00DE4667"/>
    <w:rsid w:val="00E2308F"/>
    <w:rsid w:val="00E47827"/>
    <w:rsid w:val="00E545D2"/>
    <w:rsid w:val="00E54C5C"/>
    <w:rsid w:val="00E564F3"/>
    <w:rsid w:val="00EA3C66"/>
    <w:rsid w:val="00EC6C15"/>
    <w:rsid w:val="00EC729D"/>
    <w:rsid w:val="00F21C8A"/>
    <w:rsid w:val="00F85359"/>
    <w:rsid w:val="00F936D5"/>
    <w:rsid w:val="00FE160A"/>
    <w:rsid w:val="0358011A"/>
    <w:rsid w:val="0B3B05D6"/>
    <w:rsid w:val="170A3C05"/>
    <w:rsid w:val="214467E0"/>
    <w:rsid w:val="2DB42FC7"/>
    <w:rsid w:val="38BF1481"/>
    <w:rsid w:val="3B8666FA"/>
    <w:rsid w:val="3F81628B"/>
    <w:rsid w:val="42310B18"/>
    <w:rsid w:val="47D13AB2"/>
    <w:rsid w:val="49AE5887"/>
    <w:rsid w:val="4A077D5E"/>
    <w:rsid w:val="4FF44EA2"/>
    <w:rsid w:val="52291E90"/>
    <w:rsid w:val="57AC2854"/>
    <w:rsid w:val="59D60FAF"/>
    <w:rsid w:val="5EE91366"/>
    <w:rsid w:val="711C0A54"/>
    <w:rsid w:val="74773D8E"/>
    <w:rsid w:val="7DDB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8C93F"/>
  <w15:docId w15:val="{F008C7D9-320D-471E-B3E6-D6317278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Times New Roman" w:hAnsi="Courier New" w:cs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comentario">
    <w:name w:val="annotation text"/>
    <w:basedOn w:val="Normal"/>
    <w:uiPriority w:val="99"/>
    <w:semiHidden/>
    <w:unhideWhenUsed/>
    <w:qFormat/>
  </w:style>
  <w:style w:type="paragraph" w:styleId="Encabezado">
    <w:name w:val="header"/>
    <w:basedOn w:val="Normal"/>
    <w:link w:val="EncabezadoCar"/>
    <w:qFormat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qFormat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qFormat/>
    <w:rPr>
      <w:rFonts w:ascii="Courier New" w:eastAsia="Times New Roman" w:hAnsi="Courier New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qFormat/>
    <w:rPr>
      <w:rFonts w:ascii="Courier New" w:eastAsia="Times New Roman" w:hAnsi="Courier New" w:cs="Times New Roman"/>
      <w:sz w:val="24"/>
      <w:szCs w:val="20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ParagraphTextStyle">
    <w:name w:val="Paragraph Text Style"/>
    <w:qFormat/>
    <w:pPr>
      <w:spacing w:before="144" w:after="72" w:line="276" w:lineRule="auto"/>
    </w:pPr>
    <w:rPr>
      <w:rFonts w:ascii="Segoe UI" w:eastAsia="Segoe UI" w:hAnsi="Segoe UI" w:cs="Segoe UI"/>
      <w:color w:val="000000"/>
      <w:sz w:val="26"/>
      <w:szCs w:val="26"/>
    </w:rPr>
  </w:style>
  <w:style w:type="paragraph" w:styleId="Prrafodelista">
    <w:name w:val="List Paragraph"/>
    <w:basedOn w:val="Normal"/>
    <w:uiPriority w:val="99"/>
    <w:unhideWhenUsed/>
    <w:qFormat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s%20Manuel\AppData\Local\Temp\Plantilla%20FSB-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FSB-1</Template>
  <TotalTime>1</TotalTime>
  <Pages>3</Pages>
  <Words>618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Monitor/a de Construcción Subterránea (indefinido). Borrador v0.2</vt:lpstr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Monitor/a de Construcción Subterránea. vf r1 con cambios en rojo</dc:title>
  <dc:creator>Luis Manuel</dc:creator>
  <cp:lastModifiedBy>Manuel Álvarez Pastor</cp:lastModifiedBy>
  <cp:revision>3</cp:revision>
  <cp:lastPrinted>2026-10-02T06:03:00Z</cp:lastPrinted>
  <dcterms:created xsi:type="dcterms:W3CDTF">2026-10-02T06:04:00Z</dcterms:created>
  <dcterms:modified xsi:type="dcterms:W3CDTF">2026-10-02T06:04:00Z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3082-12.2.0.18607</vt:lpwstr>
  </property>
  <property fmtid="{D5CDD505-2E9C-101B-9397-08002B2CF9AE}" pid="3" name="ICV">
    <vt:lpwstr>E4EBFB0F2FE048D5ADA8D34E5757CBFB_13</vt:lpwstr>
  </property>
</Properties>
</file>