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7EC44" w14:textId="368A202D" w:rsidR="00EF4903" w:rsidRDefault="00000000">
      <w:pPr>
        <w:jc w:val="center"/>
        <w:rPr>
          <w:rFonts w:ascii="Calibri" w:hAnsi="Calibri"/>
          <w:b/>
          <w:bCs/>
          <w:sz w:val="28"/>
        </w:rPr>
      </w:pPr>
      <w:r>
        <w:rPr>
          <w:rFonts w:ascii="Calibri" w:hAnsi="Calibri"/>
          <w:b/>
          <w:bCs/>
          <w:sz w:val="28"/>
          <w:u w:val="single"/>
        </w:rPr>
        <w:t xml:space="preserve">ANEXO I </w:t>
      </w:r>
    </w:p>
    <w:p w14:paraId="359FC006" w14:textId="77777777" w:rsidR="00EF4903" w:rsidRDefault="00EF4903">
      <w:pPr>
        <w:rPr>
          <w:rFonts w:ascii="Calibri" w:hAnsi="Calibri"/>
          <w:sz w:val="28"/>
        </w:rPr>
      </w:pPr>
    </w:p>
    <w:p w14:paraId="4C967F6B" w14:textId="4F91B62F" w:rsidR="00EF4903" w:rsidRDefault="00000000">
      <w:pPr>
        <w:jc w:val="both"/>
        <w:rPr>
          <w:rFonts w:ascii="Calibri" w:hAnsi="Calibri"/>
          <w:b/>
          <w:bCs/>
          <w:sz w:val="28"/>
        </w:rPr>
      </w:pPr>
      <w:r>
        <w:rPr>
          <w:rFonts w:ascii="Calibri" w:hAnsi="Calibri"/>
          <w:b/>
          <w:bCs/>
          <w:sz w:val="28"/>
        </w:rPr>
        <w:t xml:space="preserve">FORMULARIO DE INSCRIPCIÓN. CONVOCATORIA PÚBLICA PARA LA CONTRATACIÓN </w:t>
      </w:r>
      <w:r w:rsidR="002207A2">
        <w:rPr>
          <w:rFonts w:ascii="Calibri" w:hAnsi="Calibri"/>
          <w:b/>
          <w:bCs/>
          <w:sz w:val="28"/>
        </w:rPr>
        <w:t>TEMPORAL</w:t>
      </w:r>
      <w:r>
        <w:rPr>
          <w:rFonts w:ascii="Calibri" w:hAnsi="Calibri"/>
          <w:b/>
          <w:bCs/>
          <w:sz w:val="28"/>
        </w:rPr>
        <w:t xml:space="preserve"> DE UN/A MONITOR/A DE CONSTRUCCIÓN SUBTERRÁNEA</w:t>
      </w:r>
    </w:p>
    <w:p w14:paraId="44A31286" w14:textId="77777777" w:rsidR="00EF4903" w:rsidRDefault="00000000">
      <w:pPr>
        <w:rPr>
          <w:rFonts w:ascii="Calibri" w:hAnsi="Calibri"/>
          <w:sz w:val="22"/>
          <w:szCs w:val="16"/>
        </w:rPr>
      </w:pPr>
      <w:r>
        <w:rPr>
          <w:rFonts w:ascii="Calibri" w:hAnsi="Calibri"/>
          <w:sz w:val="22"/>
          <w:szCs w:val="16"/>
        </w:rPr>
        <w:t xml:space="preserve"> </w:t>
      </w:r>
    </w:p>
    <w:p w14:paraId="3F0A72AD" w14:textId="77777777" w:rsidR="00EF4903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D./</w:t>
      </w:r>
      <w:proofErr w:type="gramStart"/>
      <w:r>
        <w:rPr>
          <w:rFonts w:ascii="Calibri" w:hAnsi="Calibri"/>
          <w:szCs w:val="24"/>
        </w:rPr>
        <w:t>Dª.…</w:t>
      </w:r>
      <w:proofErr w:type="gramEnd"/>
      <w:r>
        <w:rPr>
          <w:rFonts w:ascii="Calibri" w:hAnsi="Calibri"/>
          <w:szCs w:val="24"/>
        </w:rPr>
        <w:t xml:space="preserve">…………………….............………………………………………………………………………………nacido/a </w:t>
      </w:r>
      <w:proofErr w:type="gramStart"/>
      <w:r>
        <w:rPr>
          <w:rFonts w:ascii="Calibri" w:hAnsi="Calibri"/>
          <w:szCs w:val="24"/>
        </w:rPr>
        <w:t>el.....….</w:t>
      </w:r>
      <w:proofErr w:type="gramEnd"/>
      <w:r>
        <w:rPr>
          <w:rFonts w:ascii="Calibri" w:hAnsi="Calibri"/>
          <w:szCs w:val="24"/>
        </w:rPr>
        <w:t>.de....................…………………de………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>, con DNI/Pasaporte………………………… y nacionalidad..............………………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 xml:space="preserve">.…, con los siguientes datos a efectos de notificaciones relacionadas con la convocatoria:  </w:t>
      </w:r>
    </w:p>
    <w:p w14:paraId="0EDE2214" w14:textId="77777777" w:rsidR="00EF4903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Domicilio ……………………………………………………………………………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 xml:space="preserve">. CP………………………, </w:t>
      </w:r>
      <w:proofErr w:type="spellStart"/>
      <w:r>
        <w:rPr>
          <w:rFonts w:ascii="Calibri" w:hAnsi="Calibri"/>
          <w:szCs w:val="24"/>
        </w:rPr>
        <w:t>nº</w:t>
      </w:r>
      <w:proofErr w:type="spellEnd"/>
      <w:r>
        <w:rPr>
          <w:rFonts w:ascii="Calibri" w:hAnsi="Calibri"/>
          <w:szCs w:val="24"/>
        </w:rPr>
        <w:t xml:space="preserve"> teléfono móvil ……………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>.; Correo electrónico…………………………………</w:t>
      </w:r>
      <w:proofErr w:type="gramStart"/>
      <w:r>
        <w:rPr>
          <w:rFonts w:ascii="Calibri" w:hAnsi="Calibri"/>
          <w:szCs w:val="24"/>
        </w:rPr>
        <w:t>…….</w:t>
      </w:r>
      <w:proofErr w:type="gramEnd"/>
      <w:r>
        <w:rPr>
          <w:rFonts w:ascii="Calibri" w:hAnsi="Calibri"/>
          <w:szCs w:val="24"/>
        </w:rPr>
        <w:t>, conociendo la convocatoria realizada por la Fundación Santa Bárbara, para la selección de un/a monitor/a de soldadura</w:t>
      </w:r>
    </w:p>
    <w:p w14:paraId="7ACE1AD3" w14:textId="77777777" w:rsidR="00EF4903" w:rsidRDefault="00EF4903">
      <w:pPr>
        <w:jc w:val="both"/>
        <w:rPr>
          <w:rFonts w:ascii="Calibri" w:hAnsi="Calibri"/>
          <w:szCs w:val="24"/>
        </w:rPr>
      </w:pPr>
    </w:p>
    <w:p w14:paraId="4FE80E62" w14:textId="77777777" w:rsidR="00EF4903" w:rsidRDefault="00000000">
      <w:pPr>
        <w:jc w:val="center"/>
        <w:rPr>
          <w:rFonts w:ascii="Calibri" w:hAnsi="Calibri"/>
          <w:b/>
          <w:bCs/>
          <w:szCs w:val="24"/>
        </w:rPr>
      </w:pPr>
      <w:r>
        <w:rPr>
          <w:rFonts w:ascii="Calibri" w:hAnsi="Calibri"/>
          <w:b/>
          <w:bCs/>
          <w:szCs w:val="24"/>
        </w:rPr>
        <w:t>DECLARA RESPONSABLEMENTE:</w:t>
      </w:r>
    </w:p>
    <w:p w14:paraId="147C97A7" w14:textId="77777777" w:rsidR="00EF4903" w:rsidRDefault="00EF4903">
      <w:pPr>
        <w:jc w:val="both"/>
        <w:rPr>
          <w:rFonts w:ascii="Calibri" w:hAnsi="Calibri"/>
          <w:szCs w:val="24"/>
        </w:rPr>
      </w:pPr>
    </w:p>
    <w:p w14:paraId="0AD2912D" w14:textId="77777777" w:rsidR="00EF4903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no ha sido separado/a, mediante expediente disciplinario, del servicio de cualquiera de las Administraciones públicas o entidades del sector público, ni hallarse inhabilitado/a para el desempeño de funciones públicas.</w:t>
      </w:r>
    </w:p>
    <w:p w14:paraId="4B1824F8" w14:textId="77777777" w:rsidR="00EF4903" w:rsidRDefault="00EF4903">
      <w:pPr>
        <w:jc w:val="both"/>
        <w:rPr>
          <w:rFonts w:ascii="Calibri" w:hAnsi="Calibri"/>
          <w:szCs w:val="24"/>
        </w:rPr>
      </w:pPr>
    </w:p>
    <w:p w14:paraId="784F0BB7" w14:textId="77777777" w:rsidR="00EF4903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no le consta padecer enfermedad, ni está afectado/a por limitaciones físicas o psíquicas que sean incompatibles con el desempeño de la función a desarrollar.</w:t>
      </w:r>
    </w:p>
    <w:p w14:paraId="0B817294" w14:textId="77777777" w:rsidR="00EF4903" w:rsidRDefault="00EF4903">
      <w:pPr>
        <w:jc w:val="both"/>
        <w:rPr>
          <w:rFonts w:ascii="Calibri" w:hAnsi="Calibri"/>
          <w:szCs w:val="24"/>
        </w:rPr>
      </w:pPr>
    </w:p>
    <w:p w14:paraId="00155E6D" w14:textId="77777777" w:rsidR="00EF4903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cumple los requisitos indicados en el apartado 2º de las bases de la convocatoria.</w:t>
      </w:r>
    </w:p>
    <w:p w14:paraId="4ED43A16" w14:textId="77777777" w:rsidR="00EF4903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 </w:t>
      </w:r>
    </w:p>
    <w:p w14:paraId="3EC54A91" w14:textId="77777777" w:rsidR="00EF4903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>Que cuenta con la siguiente experiencia profesional en materias relacionadas con la competencia del puesto convocado</w:t>
      </w:r>
    </w:p>
    <w:p w14:paraId="31CA655B" w14:textId="77777777" w:rsidR="00EF4903" w:rsidRDefault="00EF4903">
      <w:pPr>
        <w:jc w:val="both"/>
        <w:rPr>
          <w:rFonts w:ascii="Calibri" w:hAnsi="Calibri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8"/>
        <w:gridCol w:w="2916"/>
        <w:gridCol w:w="2923"/>
      </w:tblGrid>
      <w:tr w:rsidR="00EF4903" w14:paraId="40ED84F7" w14:textId="77777777">
        <w:trPr>
          <w:tblHeader/>
        </w:trPr>
        <w:tc>
          <w:tcPr>
            <w:tcW w:w="2975" w:type="dxa"/>
            <w:shd w:val="clear" w:color="auto" w:fill="D7D7D7"/>
          </w:tcPr>
          <w:p w14:paraId="3C9F353E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EMPRESA/ENTIDAD</w:t>
            </w:r>
          </w:p>
        </w:tc>
        <w:tc>
          <w:tcPr>
            <w:tcW w:w="2976" w:type="dxa"/>
            <w:shd w:val="clear" w:color="auto" w:fill="D7D7D7"/>
          </w:tcPr>
          <w:p w14:paraId="42CA558E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PERIODO (MES-AÑO)</w:t>
            </w:r>
          </w:p>
        </w:tc>
        <w:tc>
          <w:tcPr>
            <w:tcW w:w="2976" w:type="dxa"/>
            <w:shd w:val="clear" w:color="auto" w:fill="D7D7D7"/>
          </w:tcPr>
          <w:p w14:paraId="6740EDBE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TAREAS REALIZADAS</w:t>
            </w:r>
          </w:p>
        </w:tc>
      </w:tr>
      <w:tr w:rsidR="00EF4903" w14:paraId="7F66AA42" w14:textId="77777777">
        <w:tc>
          <w:tcPr>
            <w:tcW w:w="2975" w:type="dxa"/>
          </w:tcPr>
          <w:p w14:paraId="7312C3A1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  <w:p w14:paraId="31E7F7C4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B18F2D8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77291DBC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F4903" w14:paraId="37BDF01C" w14:textId="77777777">
        <w:tc>
          <w:tcPr>
            <w:tcW w:w="2975" w:type="dxa"/>
          </w:tcPr>
          <w:p w14:paraId="209E94A6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  <w:p w14:paraId="7EB962B7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90D1273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758984F0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F4903" w14:paraId="3170766D" w14:textId="77777777">
        <w:tc>
          <w:tcPr>
            <w:tcW w:w="2975" w:type="dxa"/>
          </w:tcPr>
          <w:p w14:paraId="0CB14501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  <w:p w14:paraId="07B1013F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C89851C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2C457FE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F4903" w14:paraId="2CB34331" w14:textId="77777777">
        <w:tc>
          <w:tcPr>
            <w:tcW w:w="2975" w:type="dxa"/>
          </w:tcPr>
          <w:p w14:paraId="427C148E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  <w:p w14:paraId="2D2D6713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41D8156D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19BAC20E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F4903" w14:paraId="330C4587" w14:textId="77777777">
        <w:tc>
          <w:tcPr>
            <w:tcW w:w="2975" w:type="dxa"/>
          </w:tcPr>
          <w:p w14:paraId="742579CD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  <w:p w14:paraId="5CBEA6DB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1914034A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FCEFEA8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F4903" w14:paraId="3DE89076" w14:textId="77777777">
        <w:tc>
          <w:tcPr>
            <w:tcW w:w="2975" w:type="dxa"/>
          </w:tcPr>
          <w:p w14:paraId="78D4255B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  <w:p w14:paraId="7DAA01AD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7E0F4028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A1D378B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F4903" w14:paraId="13F11CB0" w14:textId="77777777">
        <w:tc>
          <w:tcPr>
            <w:tcW w:w="2975" w:type="dxa"/>
          </w:tcPr>
          <w:p w14:paraId="1DFAC4DA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  <w:p w14:paraId="385EABB3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2EDB6F7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1490D968" w14:textId="77777777" w:rsidR="00EF4903" w:rsidRDefault="00EF4903">
            <w:pPr>
              <w:jc w:val="both"/>
              <w:rPr>
                <w:rFonts w:ascii="Calibri" w:hAnsi="Calibri"/>
                <w:szCs w:val="18"/>
              </w:rPr>
            </w:pPr>
          </w:p>
        </w:tc>
      </w:tr>
    </w:tbl>
    <w:p w14:paraId="23E63E5E" w14:textId="77777777" w:rsidR="00EF4903" w:rsidRDefault="00EF4903">
      <w:pPr>
        <w:jc w:val="both"/>
        <w:rPr>
          <w:rFonts w:ascii="Calibri" w:hAnsi="Calibri"/>
          <w:szCs w:val="24"/>
        </w:rPr>
      </w:pPr>
    </w:p>
    <w:p w14:paraId="52F358FD" w14:textId="77777777" w:rsidR="00EF4903" w:rsidRDefault="00000000">
      <w:pPr>
        <w:jc w:val="both"/>
        <w:rPr>
          <w:rFonts w:ascii="Calibri" w:hAnsi="Calibri"/>
          <w:sz w:val="28"/>
        </w:rPr>
      </w:pPr>
      <w:r>
        <w:rPr>
          <w:rFonts w:ascii="Calibri" w:hAnsi="Calibri"/>
          <w:szCs w:val="24"/>
        </w:rPr>
        <w:lastRenderedPageBreak/>
        <w:t>Que, conforme a la documentación acreditativa que presenta junto a esta solicitud, cuenta con la siguiente titulación o titulaciones:</w:t>
      </w:r>
      <w:r>
        <w:rPr>
          <w:rFonts w:ascii="Calibri" w:hAnsi="Calibri"/>
          <w:sz w:val="28"/>
        </w:rPr>
        <w:t xml:space="preserve"> </w:t>
      </w:r>
    </w:p>
    <w:p w14:paraId="5CA9CEA1" w14:textId="77777777" w:rsidR="00EF4903" w:rsidRDefault="00EF4903">
      <w:pPr>
        <w:rPr>
          <w:rFonts w:ascii="Calibri" w:hAnsi="Calibri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3"/>
        <w:gridCol w:w="2930"/>
        <w:gridCol w:w="2924"/>
      </w:tblGrid>
      <w:tr w:rsidR="00EF4903" w14:paraId="6FC7B74E" w14:textId="77777777">
        <w:tc>
          <w:tcPr>
            <w:tcW w:w="2923" w:type="dxa"/>
            <w:shd w:val="clear" w:color="auto" w:fill="D7D7D7"/>
          </w:tcPr>
          <w:p w14:paraId="7968E5D4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TITULACIÓN</w:t>
            </w:r>
          </w:p>
        </w:tc>
        <w:tc>
          <w:tcPr>
            <w:tcW w:w="2930" w:type="dxa"/>
            <w:shd w:val="clear" w:color="auto" w:fill="D7D7D7"/>
          </w:tcPr>
          <w:p w14:paraId="4845F312" w14:textId="1232A272" w:rsidR="00EF4903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CENTRO</w:t>
            </w:r>
          </w:p>
        </w:tc>
        <w:tc>
          <w:tcPr>
            <w:tcW w:w="2924" w:type="dxa"/>
            <w:shd w:val="clear" w:color="auto" w:fill="D7D7D7"/>
          </w:tcPr>
          <w:p w14:paraId="3E8AD986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FECHA DE OBTENCIÓN</w:t>
            </w:r>
          </w:p>
        </w:tc>
      </w:tr>
      <w:tr w:rsidR="00EF4903" w14:paraId="20775997" w14:textId="77777777">
        <w:tc>
          <w:tcPr>
            <w:tcW w:w="2923" w:type="dxa"/>
          </w:tcPr>
          <w:p w14:paraId="5BD00C11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  <w:p w14:paraId="576BD532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30" w:type="dxa"/>
          </w:tcPr>
          <w:p w14:paraId="5EDEC404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24" w:type="dxa"/>
          </w:tcPr>
          <w:p w14:paraId="2312BA07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</w:tr>
      <w:tr w:rsidR="00EF4903" w14:paraId="20CCF530" w14:textId="77777777">
        <w:tc>
          <w:tcPr>
            <w:tcW w:w="2923" w:type="dxa"/>
          </w:tcPr>
          <w:p w14:paraId="1DB4AE6E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  <w:p w14:paraId="37946AC2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30" w:type="dxa"/>
          </w:tcPr>
          <w:p w14:paraId="53D0622D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24" w:type="dxa"/>
          </w:tcPr>
          <w:p w14:paraId="7C53400C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</w:tr>
    </w:tbl>
    <w:p w14:paraId="71E6EA68" w14:textId="77777777" w:rsidR="00EF4903" w:rsidRDefault="00EF4903">
      <w:pPr>
        <w:rPr>
          <w:rFonts w:ascii="Calibri" w:hAnsi="Calibri"/>
          <w:sz w:val="28"/>
        </w:rPr>
      </w:pPr>
    </w:p>
    <w:p w14:paraId="42BB8BEC" w14:textId="77777777" w:rsidR="00EF4903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Que, cuenta con los siguientes certificados de formación complementaria </w:t>
      </w:r>
    </w:p>
    <w:p w14:paraId="2FF3A531" w14:textId="77777777" w:rsidR="00EF4903" w:rsidRDefault="00EF4903">
      <w:pPr>
        <w:rPr>
          <w:rFonts w:ascii="Calibri" w:hAnsi="Calibri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0"/>
        <w:gridCol w:w="2256"/>
        <w:gridCol w:w="1817"/>
        <w:gridCol w:w="1114"/>
      </w:tblGrid>
      <w:tr w:rsidR="00EF4903" w14:paraId="0A4D4CCE" w14:textId="77777777">
        <w:tc>
          <w:tcPr>
            <w:tcW w:w="3590" w:type="dxa"/>
            <w:shd w:val="clear" w:color="auto" w:fill="D7D7D7"/>
          </w:tcPr>
          <w:p w14:paraId="31151514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TÍTULO (DENOMINACIÓN)</w:t>
            </w:r>
          </w:p>
        </w:tc>
        <w:tc>
          <w:tcPr>
            <w:tcW w:w="2256" w:type="dxa"/>
            <w:shd w:val="clear" w:color="auto" w:fill="D7D7D7"/>
          </w:tcPr>
          <w:p w14:paraId="10D676A9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CENTRO/ORGANISMO</w:t>
            </w:r>
          </w:p>
        </w:tc>
        <w:tc>
          <w:tcPr>
            <w:tcW w:w="1817" w:type="dxa"/>
            <w:shd w:val="clear" w:color="auto" w:fill="D7D7D7"/>
          </w:tcPr>
          <w:p w14:paraId="0E92F56F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FECHA DE OBTENCIÓN</w:t>
            </w:r>
          </w:p>
        </w:tc>
        <w:tc>
          <w:tcPr>
            <w:tcW w:w="1114" w:type="dxa"/>
            <w:shd w:val="clear" w:color="auto" w:fill="D7D7D7"/>
          </w:tcPr>
          <w:p w14:paraId="36DE541A" w14:textId="77777777" w:rsidR="00EF4903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HORAS</w:t>
            </w:r>
          </w:p>
        </w:tc>
      </w:tr>
      <w:tr w:rsidR="00EF4903" w14:paraId="24423DFE" w14:textId="77777777">
        <w:tc>
          <w:tcPr>
            <w:tcW w:w="3590" w:type="dxa"/>
          </w:tcPr>
          <w:p w14:paraId="528828C4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  <w:p w14:paraId="4C90CE4E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6A475DC6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4EE57428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53A60CB4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</w:tr>
      <w:tr w:rsidR="00EF4903" w14:paraId="2F91BD33" w14:textId="77777777">
        <w:tc>
          <w:tcPr>
            <w:tcW w:w="3590" w:type="dxa"/>
          </w:tcPr>
          <w:p w14:paraId="1C5102A1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  <w:p w14:paraId="6ADEADA8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7BB8F7B2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020356A3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551F5F24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</w:tr>
      <w:tr w:rsidR="00EF4903" w14:paraId="4A3EBA9D" w14:textId="77777777">
        <w:tc>
          <w:tcPr>
            <w:tcW w:w="3590" w:type="dxa"/>
          </w:tcPr>
          <w:p w14:paraId="05142533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  <w:p w14:paraId="70E3B691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6ADFDCD9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29285A8F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0C26DED1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</w:tr>
      <w:tr w:rsidR="00EF4903" w14:paraId="1132947A" w14:textId="77777777">
        <w:tc>
          <w:tcPr>
            <w:tcW w:w="3590" w:type="dxa"/>
          </w:tcPr>
          <w:p w14:paraId="6389E5D6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  <w:p w14:paraId="3C43238D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76B7A5C5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7E5F76B1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2F595585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</w:tr>
      <w:tr w:rsidR="00EF4903" w14:paraId="12A1C265" w14:textId="77777777">
        <w:tc>
          <w:tcPr>
            <w:tcW w:w="3590" w:type="dxa"/>
          </w:tcPr>
          <w:p w14:paraId="5C76D8E5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  <w:p w14:paraId="566BBB75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7E03516A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60574E82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106BCCF0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</w:tr>
      <w:tr w:rsidR="00EF4903" w14:paraId="35BCC60B" w14:textId="77777777">
        <w:tc>
          <w:tcPr>
            <w:tcW w:w="3590" w:type="dxa"/>
          </w:tcPr>
          <w:p w14:paraId="62AB60CD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  <w:p w14:paraId="63AD7695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10AB115E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0DC5F175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7DCCD2B8" w14:textId="77777777" w:rsidR="00EF4903" w:rsidRDefault="00EF4903">
            <w:pPr>
              <w:rPr>
                <w:rFonts w:ascii="Calibri" w:hAnsi="Calibri"/>
                <w:sz w:val="28"/>
              </w:rPr>
            </w:pPr>
          </w:p>
        </w:tc>
      </w:tr>
    </w:tbl>
    <w:p w14:paraId="26066EBC" w14:textId="77777777" w:rsidR="00EF4903" w:rsidRDefault="00EF4903">
      <w:pPr>
        <w:rPr>
          <w:rFonts w:ascii="Calibri" w:hAnsi="Calibri"/>
          <w:szCs w:val="18"/>
        </w:rPr>
      </w:pPr>
    </w:p>
    <w:p w14:paraId="5FD2FADC" w14:textId="77777777" w:rsidR="00EF4903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>Que, a los efectos de lo dispuesto en el punto 8 de la convocatoria consiento el tratamiento de los datos personales propios, proporcionados en la presente convocatoria, conforme a lo dispuesto en el Reglamento UE 2016/679, de 27 de abril de 2016, relativo a la protección de las personas físicas en lo que respecta al tratamiento de datos personales, así como en la Ley Orgánica 3/2018 de 5 de diciembre y normativa complementaria.</w:t>
      </w:r>
    </w:p>
    <w:p w14:paraId="3BEEBE96" w14:textId="77777777" w:rsidR="00EF4903" w:rsidRDefault="00EF4903">
      <w:pPr>
        <w:jc w:val="both"/>
        <w:rPr>
          <w:rFonts w:ascii="Calibri" w:hAnsi="Calibri"/>
          <w:szCs w:val="18"/>
        </w:rPr>
      </w:pPr>
    </w:p>
    <w:p w14:paraId="51125336" w14:textId="77777777" w:rsidR="00EF4903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 xml:space="preserve">Que solicita que, tras los trámites procedentes y en base a la documentación adjunta, se me admita al proceso de selección correspondiente.  </w:t>
      </w:r>
    </w:p>
    <w:p w14:paraId="470F2CD6" w14:textId="77777777" w:rsidR="00EF4903" w:rsidRDefault="00EF4903">
      <w:pPr>
        <w:rPr>
          <w:rFonts w:ascii="Calibri" w:hAnsi="Calibri"/>
          <w:sz w:val="28"/>
        </w:rPr>
      </w:pPr>
    </w:p>
    <w:p w14:paraId="2C37EF00" w14:textId="77777777" w:rsidR="00EF4903" w:rsidRDefault="00EF4903">
      <w:pPr>
        <w:rPr>
          <w:rFonts w:ascii="Calibri" w:hAnsi="Calibri"/>
          <w:szCs w:val="24"/>
        </w:rPr>
      </w:pPr>
    </w:p>
    <w:p w14:paraId="78D8A3FF" w14:textId="77777777" w:rsidR="00EF4903" w:rsidRDefault="00EF4903">
      <w:pPr>
        <w:rPr>
          <w:rFonts w:ascii="Calibri" w:hAnsi="Calibri"/>
          <w:szCs w:val="24"/>
        </w:rPr>
      </w:pPr>
    </w:p>
    <w:p w14:paraId="2A18550A" w14:textId="77777777" w:rsidR="00EF4903" w:rsidRDefault="00EF4903">
      <w:pPr>
        <w:rPr>
          <w:rFonts w:ascii="Calibri" w:hAnsi="Calibri"/>
          <w:szCs w:val="24"/>
        </w:rPr>
      </w:pPr>
    </w:p>
    <w:p w14:paraId="02832D97" w14:textId="77777777" w:rsidR="00EF4903" w:rsidRDefault="00EF4903">
      <w:pPr>
        <w:rPr>
          <w:rFonts w:ascii="Calibri" w:hAnsi="Calibri"/>
          <w:szCs w:val="24"/>
        </w:rPr>
      </w:pPr>
    </w:p>
    <w:p w14:paraId="7D789BDF" w14:textId="77777777" w:rsidR="00EF4903" w:rsidRDefault="00EF4903">
      <w:pPr>
        <w:rPr>
          <w:rFonts w:ascii="Calibri" w:hAnsi="Calibri"/>
          <w:szCs w:val="24"/>
        </w:rPr>
      </w:pPr>
    </w:p>
    <w:p w14:paraId="1700A5B0" w14:textId="77777777" w:rsidR="00EF4903" w:rsidRDefault="00000000">
      <w:r>
        <w:rPr>
          <w:rFonts w:ascii="Calibri" w:hAnsi="Calibri"/>
          <w:szCs w:val="24"/>
        </w:rPr>
        <w:t xml:space="preserve">Fecha y Firma.................................................................................  </w:t>
      </w:r>
    </w:p>
    <w:sectPr w:rsidR="00EF4903">
      <w:headerReference w:type="default" r:id="rId9"/>
      <w:footerReference w:type="default" r:id="rId10"/>
      <w:pgSz w:w="11906" w:h="16838"/>
      <w:pgMar w:top="2237" w:right="1134" w:bottom="1135" w:left="1985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62A55" w14:textId="77777777" w:rsidR="00EE79CC" w:rsidRDefault="00EE79CC">
      <w:r>
        <w:separator/>
      </w:r>
    </w:p>
  </w:endnote>
  <w:endnote w:type="continuationSeparator" w:id="0">
    <w:p w14:paraId="69E16972" w14:textId="77777777" w:rsidR="00EE79CC" w:rsidRDefault="00EE7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88231" w14:textId="77777777" w:rsidR="00EF4903" w:rsidRDefault="00000000">
    <w:pPr>
      <w:pStyle w:val="Piedepgina"/>
      <w:tabs>
        <w:tab w:val="clear" w:pos="4252"/>
        <w:tab w:val="clear" w:pos="8504"/>
        <w:tab w:val="center" w:pos="2835"/>
        <w:tab w:val="right" w:pos="9356"/>
      </w:tabs>
      <w:jc w:val="center"/>
      <w:rPr>
        <w:rFonts w:ascii="Lucida Sans" w:hAnsi="Lucida Sans" w:cs="Arial"/>
        <w:b/>
        <w:sz w:val="14"/>
        <w:szCs w:val="14"/>
      </w:rPr>
    </w:pPr>
    <w:r>
      <w:rPr>
        <w:rFonts w:ascii="Lucida Sans" w:hAnsi="Lucida Sans" w:cs="Arial"/>
        <w:b/>
        <w:noProof/>
        <w:sz w:val="14"/>
        <w:szCs w:val="14"/>
      </w:rPr>
      <w:drawing>
        <wp:anchor distT="0" distB="0" distL="114300" distR="114300" simplePos="0" relativeHeight="251660288" behindDoc="1" locked="0" layoutInCell="1" allowOverlap="1" wp14:anchorId="71E9AE68" wp14:editId="2CD4AD44">
          <wp:simplePos x="0" y="0"/>
          <wp:positionH relativeFrom="column">
            <wp:posOffset>-720090</wp:posOffset>
          </wp:positionH>
          <wp:positionV relativeFrom="paragraph">
            <wp:posOffset>5715</wp:posOffset>
          </wp:positionV>
          <wp:extent cx="1436370" cy="359410"/>
          <wp:effectExtent l="0" t="0" r="0" b="2540"/>
          <wp:wrapTight wrapText="bothSides">
            <wp:wrapPolygon edited="0">
              <wp:start x="0" y="0"/>
              <wp:lineTo x="0" y="20608"/>
              <wp:lineTo x="21199" y="20608"/>
              <wp:lineTo x="21199" y="0"/>
              <wp:lineTo x="0" y="0"/>
            </wp:wrapPolygon>
          </wp:wrapTight>
          <wp:docPr id="801138449" name="Imagen 1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138449" name="Imagen 1" descr="Diagrama&#10;&#10;Descripción generada automáticamente con confianza media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370" cy="359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" w:hAnsi="Lucida Sans" w:cs="Arial"/>
        <w:b/>
        <w:sz w:val="14"/>
        <w:szCs w:val="14"/>
      </w:rPr>
      <w:tab/>
      <w:t xml:space="preserve">                                         FUNDACIÓN SANTA BÁRBARA</w:t>
    </w:r>
  </w:p>
  <w:p w14:paraId="76977CB8" w14:textId="77777777" w:rsidR="00EF4903" w:rsidRDefault="00000000">
    <w:pPr>
      <w:pStyle w:val="Piedepgina"/>
      <w:tabs>
        <w:tab w:val="clear" w:pos="4252"/>
        <w:tab w:val="clear" w:pos="8504"/>
        <w:tab w:val="center" w:pos="6237"/>
        <w:tab w:val="right" w:pos="9356"/>
      </w:tabs>
      <w:jc w:val="center"/>
      <w:rPr>
        <w:rFonts w:ascii="Lucida Sans" w:hAnsi="Lucida Sans" w:cs="Arial"/>
        <w:b/>
        <w:sz w:val="14"/>
        <w:szCs w:val="14"/>
      </w:rPr>
    </w:pPr>
    <w:r>
      <w:rPr>
        <w:rFonts w:ascii="Lucida Sans" w:hAnsi="Lucida Sans" w:cs="Arial"/>
        <w:b/>
        <w:sz w:val="14"/>
        <w:szCs w:val="14"/>
      </w:rPr>
      <w:t xml:space="preserve">                                                          Domicilio: CL </w:t>
    </w:r>
    <w:proofErr w:type="spellStart"/>
    <w:r>
      <w:rPr>
        <w:rFonts w:ascii="Lucida Sans" w:hAnsi="Lucida Sans" w:cs="Arial"/>
        <w:b/>
        <w:sz w:val="14"/>
        <w:szCs w:val="14"/>
      </w:rPr>
      <w:t>Aguilonjos</w:t>
    </w:r>
    <w:proofErr w:type="spellEnd"/>
    <w:r>
      <w:rPr>
        <w:rFonts w:ascii="Lucida Sans" w:hAnsi="Lucida Sans" w:cs="Arial"/>
        <w:b/>
        <w:sz w:val="14"/>
        <w:szCs w:val="14"/>
      </w:rPr>
      <w:t xml:space="preserve">, </w:t>
    </w:r>
    <w:proofErr w:type="spellStart"/>
    <w:r>
      <w:rPr>
        <w:rFonts w:ascii="Lucida Sans" w:hAnsi="Lucida Sans" w:cs="Arial"/>
        <w:b/>
        <w:sz w:val="14"/>
        <w:szCs w:val="14"/>
      </w:rPr>
      <w:t>sn</w:t>
    </w:r>
    <w:proofErr w:type="spellEnd"/>
    <w:r>
      <w:rPr>
        <w:rFonts w:ascii="Lucida Sans" w:hAnsi="Lucida Sans" w:cs="Arial"/>
        <w:b/>
        <w:sz w:val="14"/>
        <w:szCs w:val="14"/>
      </w:rPr>
      <w:t xml:space="preserve"> - 24310 LA RIBERA DE FOLGOSO (LEÓN)</w:t>
    </w:r>
  </w:p>
  <w:p w14:paraId="2C98A6C4" w14:textId="77777777" w:rsidR="00EF4903" w:rsidRDefault="00000000">
    <w:pPr>
      <w:pStyle w:val="Piedepgina"/>
      <w:tabs>
        <w:tab w:val="clear" w:pos="4252"/>
        <w:tab w:val="clear" w:pos="8504"/>
        <w:tab w:val="center" w:pos="5670"/>
        <w:tab w:val="right" w:pos="9356"/>
      </w:tabs>
      <w:spacing w:line="140" w:lineRule="exact"/>
      <w:jc w:val="center"/>
      <w:rPr>
        <w:rFonts w:ascii="Lucida Sans" w:hAnsi="Lucida Sans"/>
        <w:b/>
        <w:sz w:val="14"/>
        <w:szCs w:val="14"/>
        <w:lang w:val="en-GB"/>
      </w:rPr>
    </w:pPr>
    <w:r>
      <w:rPr>
        <w:rFonts w:ascii="Lucida Sans" w:hAnsi="Lucida Sans"/>
        <w:b/>
        <w:sz w:val="14"/>
        <w:szCs w:val="14"/>
      </w:rPr>
      <w:tab/>
    </w:r>
    <w:r>
      <w:rPr>
        <w:rFonts w:ascii="Lucida Sans" w:hAnsi="Lucida Sans"/>
        <w:b/>
        <w:sz w:val="14"/>
        <w:szCs w:val="14"/>
      </w:rPr>
      <w:sym w:font="Wingdings" w:char="F028"/>
    </w:r>
    <w:r>
      <w:rPr>
        <w:rFonts w:ascii="Lucida Sans" w:hAnsi="Lucida Sans"/>
        <w:b/>
        <w:sz w:val="14"/>
        <w:szCs w:val="14"/>
        <w:lang w:val="en-GB"/>
      </w:rPr>
      <w:t xml:space="preserve"> 987 523 069 – Fax 987 523 070 /</w:t>
    </w:r>
    <w:r>
      <w:rPr>
        <w:rFonts w:ascii="Lucida Sans" w:hAnsi="Lucida Sans"/>
        <w:b/>
        <w:sz w:val="14"/>
        <w:szCs w:val="14"/>
      </w:rPr>
      <w:sym w:font="Wingdings" w:char="F02A"/>
    </w:r>
    <w:r>
      <w:rPr>
        <w:rFonts w:ascii="Lucida Sans" w:hAnsi="Lucida Sans"/>
        <w:b/>
        <w:sz w:val="14"/>
        <w:szCs w:val="14"/>
        <w:lang w:val="en-GB"/>
      </w:rPr>
      <w:t xml:space="preserve"> fsb@fsbarbara.com / </w:t>
    </w:r>
    <w:r>
      <w:rPr>
        <w:rFonts w:ascii="Lucida Sans" w:hAnsi="Lucida Sans"/>
        <w:b/>
        <w:sz w:val="14"/>
        <w:szCs w:val="14"/>
        <w:lang w:val="en-GB"/>
      </w:rPr>
      <w:sym w:font="Webdings" w:char="F0FE"/>
    </w:r>
    <w:r>
      <w:rPr>
        <w:rFonts w:ascii="Lucida Sans" w:hAnsi="Lucida Sans"/>
        <w:b/>
        <w:sz w:val="14"/>
        <w:szCs w:val="14"/>
        <w:lang w:val="en-GB"/>
      </w:rPr>
      <w:t xml:space="preserve"> www.fsbarbara.com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A58FC" w14:textId="77777777" w:rsidR="00EE79CC" w:rsidRDefault="00EE79CC">
      <w:r>
        <w:separator/>
      </w:r>
    </w:p>
  </w:footnote>
  <w:footnote w:type="continuationSeparator" w:id="0">
    <w:p w14:paraId="3550ACB4" w14:textId="77777777" w:rsidR="00EE79CC" w:rsidRDefault="00EE79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F92D1" w14:textId="77777777" w:rsidR="00EF4903" w:rsidRDefault="00000000">
    <w:pPr>
      <w:pStyle w:val="Piedepgina"/>
      <w:tabs>
        <w:tab w:val="clear" w:pos="8504"/>
        <w:tab w:val="right" w:pos="9356"/>
      </w:tabs>
      <w:rPr>
        <w:rFonts w:ascii="Arial" w:hAnsi="Arial" w:cs="Arial"/>
        <w:sz w:val="12"/>
        <w:szCs w:val="12"/>
        <w:lang w:val="en-GB"/>
      </w:rPr>
    </w:pPr>
    <w:r>
      <w:rPr>
        <w:rFonts w:ascii="Lucida Sans" w:hAnsi="Lucida Sans"/>
        <w:b/>
        <w:noProof/>
        <w:color w:val="808080"/>
        <w:sz w:val="14"/>
        <w:szCs w:val="14"/>
      </w:rPr>
      <w:drawing>
        <wp:anchor distT="0" distB="0" distL="114300" distR="114300" simplePos="0" relativeHeight="251661312" behindDoc="1" locked="0" layoutInCell="1" allowOverlap="1" wp14:anchorId="488ECFA7" wp14:editId="29C102A6">
          <wp:simplePos x="0" y="0"/>
          <wp:positionH relativeFrom="margin">
            <wp:posOffset>3551555</wp:posOffset>
          </wp:positionH>
          <wp:positionV relativeFrom="paragraph">
            <wp:posOffset>-138430</wp:posOffset>
          </wp:positionV>
          <wp:extent cx="2263775" cy="566420"/>
          <wp:effectExtent l="0" t="0" r="3175" b="5080"/>
          <wp:wrapTight wrapText="bothSides">
            <wp:wrapPolygon edited="0">
              <wp:start x="0" y="0"/>
              <wp:lineTo x="0" y="21067"/>
              <wp:lineTo x="21449" y="21067"/>
              <wp:lineTo x="21449" y="0"/>
              <wp:lineTo x="0" y="0"/>
            </wp:wrapPolygon>
          </wp:wrapTight>
          <wp:docPr id="727527272" name="Imagen 2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7527272" name="Imagen 2" descr="Diagrama&#10;&#10;Descripción generada automáticamente con confianza media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63775" cy="566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" w:hAnsi="Lucida Sans"/>
        <w:b/>
        <w:color w:val="808080"/>
        <w:sz w:val="14"/>
        <w:szCs w:val="14"/>
      </w:rPr>
      <w:tab/>
    </w:r>
    <w:r>
      <w:rPr>
        <w:rFonts w:ascii="Lucida Sans" w:hAnsi="Lucida Sans"/>
        <w:b/>
        <w:color w:val="808080"/>
        <w:sz w:val="14"/>
        <w:szCs w:val="14"/>
      </w:rPr>
      <w:tab/>
    </w:r>
  </w:p>
  <w:p w14:paraId="2180432E" w14:textId="77777777" w:rsidR="00EF4903" w:rsidRDefault="00000000">
    <w:pPr>
      <w:pStyle w:val="Encabezado"/>
      <w:rPr>
        <w:sz w:val="12"/>
        <w:szCs w:val="12"/>
      </w:rPr>
    </w:pPr>
    <w:r>
      <w:rPr>
        <w:noProof/>
        <w:sz w:val="12"/>
        <w:szCs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8F70FF" wp14:editId="55EEC68B">
              <wp:simplePos x="0" y="0"/>
              <wp:positionH relativeFrom="column">
                <wp:posOffset>-1160780</wp:posOffset>
              </wp:positionH>
              <wp:positionV relativeFrom="paragraph">
                <wp:posOffset>1603375</wp:posOffset>
              </wp:positionV>
              <wp:extent cx="295275" cy="7534275"/>
              <wp:effectExtent l="1270" t="3175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275" cy="7534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607C950" w14:textId="77777777" w:rsidR="00EF4903" w:rsidRDefault="00000000">
                          <w:pPr>
                            <w:jc w:val="center"/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 xml:space="preserve">Institución benéfica inscrita en el Registro de Fundaciones Culturales de Castilla y León con el </w:t>
                          </w:r>
                          <w:proofErr w:type="spellStart"/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>Nº</w:t>
                          </w:r>
                          <w:proofErr w:type="spellEnd"/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>4  -</w:t>
                          </w:r>
                          <w:proofErr w:type="gramEnd"/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 xml:space="preserve">  C.I.F. G-24210981</w:t>
                          </w:r>
                        </w:p>
                        <w:p w14:paraId="23C30A6F" w14:textId="77777777" w:rsidR="00EF4903" w:rsidRDefault="00EF4903">
                          <w:pPr>
                            <w:jc w:val="center"/>
                            <w:rPr>
                              <w:rFonts w:ascii="Lucida Sans" w:hAnsi="Lucida Sans"/>
                              <w:color w:val="008000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vert270" wrap="square" lIns="91440" tIns="360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8F70FF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-91.4pt;margin-top:126.25pt;width:23.25pt;height:59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" stroked="f">
              <v:textbox style="layout-flow:vertical;mso-layout-flow-alt:bottom-to-top" inset=",.1mm">
                <w:txbxContent>
                  <w:p w14:paraId="7607C950" w14:textId="77777777" w:rsidR="00EF4903" w:rsidRDefault="00000000">
                    <w:pPr>
                      <w:jc w:val="center"/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</w:pPr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>Institución benéfica inscrita en el Registro de Fundaciones Culturales de Castilla y León con el Nº 4  -  C.I.F. G-24210981</w:t>
                    </w:r>
                  </w:p>
                  <w:p w14:paraId="23C30A6F" w14:textId="77777777" w:rsidR="00EF4903" w:rsidRDefault="00EF4903">
                    <w:pPr>
                      <w:jc w:val="center"/>
                      <w:rPr>
                        <w:rFonts w:ascii="Lucida Sans" w:hAnsi="Lucida Sans"/>
                        <w:color w:val="008000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 w:val="12"/>
        <w:szCs w:val="12"/>
      </w:rPr>
      <w:drawing>
        <wp:inline distT="0" distB="0" distL="0" distR="0" wp14:anchorId="4443AF84" wp14:editId="73B13FCE">
          <wp:extent cx="171450" cy="28575"/>
          <wp:effectExtent l="0" t="0" r="0" b="9525"/>
          <wp:docPr id="950661515" name="Imagen 9506615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0661515" name="Imagen 9506615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28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B794D"/>
    <w:multiLevelType w:val="multilevel"/>
    <w:tmpl w:val="CF9C4E40"/>
    <w:lvl w:ilvl="0">
      <w:start w:val="1"/>
      <w:numFmt w:val="lowerLetter"/>
      <w:lvlText w:val="%1)"/>
      <w:lvlJc w:val="left"/>
      <w:pPr>
        <w:ind w:left="720" w:hanging="360"/>
      </w:pPr>
      <w:rPr>
        <w:color w:val="000000" w:themeColor="text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9396D"/>
    <w:multiLevelType w:val="multilevel"/>
    <w:tmpl w:val="3AE9396D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DEC8884"/>
    <w:multiLevelType w:val="multilevel"/>
    <w:tmpl w:val="4DEC888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AF56D8"/>
    <w:multiLevelType w:val="multilevel"/>
    <w:tmpl w:val="59AF56D8"/>
    <w:lvl w:ilvl="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A3ECC"/>
    <w:multiLevelType w:val="multilevel"/>
    <w:tmpl w:val="751A3EC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02064"/>
    <w:multiLevelType w:val="multilevel"/>
    <w:tmpl w:val="7C802064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7C9C4CA9"/>
    <w:multiLevelType w:val="multilevel"/>
    <w:tmpl w:val="7C9C4CA9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 w16cid:durableId="1598634414">
    <w:abstractNumId w:val="5"/>
  </w:num>
  <w:num w:numId="2" w16cid:durableId="1295217034">
    <w:abstractNumId w:val="4"/>
  </w:num>
  <w:num w:numId="3" w16cid:durableId="651759980">
    <w:abstractNumId w:val="0"/>
  </w:num>
  <w:num w:numId="4" w16cid:durableId="1925608574">
    <w:abstractNumId w:val="1"/>
  </w:num>
  <w:num w:numId="5" w16cid:durableId="299461292">
    <w:abstractNumId w:val="2"/>
  </w:num>
  <w:num w:numId="6" w16cid:durableId="912085736">
    <w:abstractNumId w:val="3"/>
  </w:num>
  <w:num w:numId="7" w16cid:durableId="2160927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attachedTemplate r:id="rId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8666FA"/>
    <w:rsid w:val="000019A0"/>
    <w:rsid w:val="00015E89"/>
    <w:rsid w:val="0003038A"/>
    <w:rsid w:val="0006462C"/>
    <w:rsid w:val="000B13AA"/>
    <w:rsid w:val="00123BAB"/>
    <w:rsid w:val="00124C75"/>
    <w:rsid w:val="00145B25"/>
    <w:rsid w:val="001E2DEA"/>
    <w:rsid w:val="002207A2"/>
    <w:rsid w:val="00263720"/>
    <w:rsid w:val="00273D1A"/>
    <w:rsid w:val="00297217"/>
    <w:rsid w:val="002A3E1D"/>
    <w:rsid w:val="003067BB"/>
    <w:rsid w:val="00326F3C"/>
    <w:rsid w:val="003272EF"/>
    <w:rsid w:val="003919EC"/>
    <w:rsid w:val="003C6B00"/>
    <w:rsid w:val="003D7342"/>
    <w:rsid w:val="003F53D7"/>
    <w:rsid w:val="004258B6"/>
    <w:rsid w:val="0043270D"/>
    <w:rsid w:val="004751CE"/>
    <w:rsid w:val="004B75A3"/>
    <w:rsid w:val="004E59B1"/>
    <w:rsid w:val="00501A6F"/>
    <w:rsid w:val="00556E2D"/>
    <w:rsid w:val="00625DB6"/>
    <w:rsid w:val="00640106"/>
    <w:rsid w:val="006A5F26"/>
    <w:rsid w:val="006E4287"/>
    <w:rsid w:val="00713802"/>
    <w:rsid w:val="0072214C"/>
    <w:rsid w:val="00723858"/>
    <w:rsid w:val="00730DC4"/>
    <w:rsid w:val="007A5107"/>
    <w:rsid w:val="007B75C0"/>
    <w:rsid w:val="007D29E0"/>
    <w:rsid w:val="007D7420"/>
    <w:rsid w:val="007E1B97"/>
    <w:rsid w:val="0080210B"/>
    <w:rsid w:val="00806F9D"/>
    <w:rsid w:val="00831728"/>
    <w:rsid w:val="008561C0"/>
    <w:rsid w:val="0086753D"/>
    <w:rsid w:val="008B2685"/>
    <w:rsid w:val="00947F81"/>
    <w:rsid w:val="009519F2"/>
    <w:rsid w:val="0096067E"/>
    <w:rsid w:val="00995E3A"/>
    <w:rsid w:val="009A59CB"/>
    <w:rsid w:val="009B1142"/>
    <w:rsid w:val="009D56B9"/>
    <w:rsid w:val="00A5158F"/>
    <w:rsid w:val="00AD48FA"/>
    <w:rsid w:val="00B32A62"/>
    <w:rsid w:val="00B8694B"/>
    <w:rsid w:val="00BD092F"/>
    <w:rsid w:val="00BE018E"/>
    <w:rsid w:val="00C01454"/>
    <w:rsid w:val="00C506E8"/>
    <w:rsid w:val="00C835CA"/>
    <w:rsid w:val="00D01626"/>
    <w:rsid w:val="00D40E77"/>
    <w:rsid w:val="00D60323"/>
    <w:rsid w:val="00D8423E"/>
    <w:rsid w:val="00DB7DA5"/>
    <w:rsid w:val="00DE4667"/>
    <w:rsid w:val="00DF75B1"/>
    <w:rsid w:val="00E43FC9"/>
    <w:rsid w:val="00E47827"/>
    <w:rsid w:val="00E564F3"/>
    <w:rsid w:val="00EB5DC7"/>
    <w:rsid w:val="00EC6C15"/>
    <w:rsid w:val="00EC729D"/>
    <w:rsid w:val="00EE79CC"/>
    <w:rsid w:val="00EF4903"/>
    <w:rsid w:val="00F54BD3"/>
    <w:rsid w:val="00F56EF3"/>
    <w:rsid w:val="01E0775B"/>
    <w:rsid w:val="03040BE6"/>
    <w:rsid w:val="0358011A"/>
    <w:rsid w:val="0B3B05D6"/>
    <w:rsid w:val="170A3C05"/>
    <w:rsid w:val="214467E0"/>
    <w:rsid w:val="2DB42FC7"/>
    <w:rsid w:val="38BF1481"/>
    <w:rsid w:val="3B8666FA"/>
    <w:rsid w:val="3F81628B"/>
    <w:rsid w:val="49AE5887"/>
    <w:rsid w:val="52291E90"/>
    <w:rsid w:val="57AC2854"/>
    <w:rsid w:val="59D60FAF"/>
    <w:rsid w:val="5EE91366"/>
    <w:rsid w:val="711C0A54"/>
    <w:rsid w:val="74773D8E"/>
    <w:rsid w:val="7890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E376F"/>
  <w15:docId w15:val="{962AF9B1-FF4D-462C-B574-BA1840A5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Times New Roman" w:hAnsi="Courier New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qFormat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qFormat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qFormat/>
    <w:rPr>
      <w:rFonts w:ascii="Courier New" w:eastAsia="Times New Roman" w:hAnsi="Courier New" w:cs="Times New Roman"/>
      <w:sz w:val="24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qFormat/>
    <w:rPr>
      <w:rFonts w:ascii="Courier New" w:eastAsia="Times New Roman" w:hAnsi="Courier New" w:cs="Times New Roman"/>
      <w:sz w:val="24"/>
      <w:szCs w:val="20"/>
      <w:lang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ParagraphTextStyle">
    <w:name w:val="Paragraph Text Style"/>
    <w:qFormat/>
    <w:pPr>
      <w:spacing w:before="144" w:after="72" w:line="276" w:lineRule="auto"/>
    </w:pPr>
    <w:rPr>
      <w:rFonts w:ascii="Segoe UI" w:eastAsia="Segoe UI" w:hAnsi="Segoe UI" w:cs="Segoe UI"/>
      <w:color w:val="000000"/>
      <w:sz w:val="26"/>
      <w:szCs w:val="26"/>
    </w:rPr>
  </w:style>
  <w:style w:type="paragraph" w:styleId="Prrafodelista">
    <w:name w:val="List Paragraph"/>
    <w:basedOn w:val="Normal"/>
    <w:uiPriority w:val="99"/>
    <w:unhideWhenUsed/>
    <w:qFormat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is%20Manuel\AppData\Local\Temp\Plantilla%20FSB-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46D374-BFB7-4628-9787-F4242FCED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FSB-1.dotx</Template>
  <TotalTime>4</TotalTime>
  <Pages>2</Pages>
  <Words>369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Manuel</dc:creator>
  <cp:lastModifiedBy>Manuel Álvarez Pastor</cp:lastModifiedBy>
  <cp:revision>3</cp:revision>
  <cp:lastPrinted>2025-09-25T06:01:00Z</cp:lastPrinted>
  <dcterms:created xsi:type="dcterms:W3CDTF">2025-09-25T06:02:00Z</dcterms:created>
  <dcterms:modified xsi:type="dcterms:W3CDTF">2025-09-25T06:02:00Z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3082-12.2.0.22549</vt:lpwstr>
  </property>
  <property fmtid="{D5CDD505-2E9C-101B-9397-08002B2CF9AE}" pid="3" name="ICV">
    <vt:lpwstr>7F94FCA147CA47A79EBD5D0BE1E49B0A_13</vt:lpwstr>
  </property>
</Properties>
</file>